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B53" w:rsidRDefault="004A47FE" w:rsidP="00A410D1">
      <w:pPr>
        <w:ind w:left="-1701" w:firstLine="708"/>
      </w:pPr>
      <w:r>
        <w:rPr>
          <w:noProof/>
        </w:rPr>
        <mc:AlternateContent>
          <mc:Choice Requires="wpg">
            <w:drawing>
              <wp:anchor distT="0" distB="0" distL="114300" distR="114300" simplePos="0" relativeHeight="251656192" behindDoc="0" locked="0" layoutInCell="1" allowOverlap="1">
                <wp:simplePos x="0" y="0"/>
                <wp:positionH relativeFrom="column">
                  <wp:posOffset>-868468</wp:posOffset>
                </wp:positionH>
                <wp:positionV relativeFrom="paragraph">
                  <wp:posOffset>-188595</wp:posOffset>
                </wp:positionV>
                <wp:extent cx="6277821" cy="9336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7821" cy="9336405"/>
                          <a:chOff x="134503" y="94129"/>
                          <a:chExt cx="6280395" cy="9337800"/>
                        </a:xfrm>
                      </wpg:grpSpPr>
                      <wps:wsp>
                        <wps:cNvPr id="6" name="Text Box 2"/>
                        <wps:cNvSpPr txBox="1"/>
                        <wps:spPr>
                          <a:xfrm>
                            <a:off x="1150167" y="2202882"/>
                            <a:ext cx="5128895" cy="6224018"/>
                          </a:xfrm>
                          <a:prstGeom prst="rect">
                            <a:avLst/>
                          </a:prstGeom>
                          <a:noFill/>
                          <a:ln w="6350">
                            <a:noFill/>
                          </a:ln>
                        </wps:spPr>
                        <wps:txb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0" w:name="bkCustomerFirstNameTwo"/>
                              <w:r w:rsidR="00F5000F">
                                <w:rPr>
                                  <w:rFonts w:cs="Calibri"/>
                                  <w:b/>
                                  <w:bCs/>
                                  <w:spacing w:val="4"/>
                                  <w:sz w:val="20"/>
                                  <w:szCs w:val="20"/>
                                </w:rPr>
                                <w:t>${</w:t>
                              </w:r>
                              <w:r w:rsidR="00E02E96" w:rsidRPr="00A8528F">
                                <w:rPr>
                                  <w:rFonts w:cs="Calibri"/>
                                  <w:b/>
                                  <w:bCs/>
                                  <w:spacing w:val="4"/>
                                  <w:sz w:val="20"/>
                                  <w:szCs w:val="20"/>
                                </w:rPr>
                                <w:t>CustomerFirstName</w:t>
                              </w:r>
                              <w:bookmarkEnd w:id="0"/>
                              <w:r w:rsidR="00F5000F">
                                <w:rPr>
                                  <w:rFonts w:cs="Calibri"/>
                                  <w:b/>
                                  <w:bCs/>
                                  <w:spacing w:val="4"/>
                                  <w:sz w:val="20"/>
                                  <w:szCs w:val="20"/>
                                </w:rPr>
                                <w:t>}</w:t>
                              </w:r>
                              <w:r w:rsidR="00E02E96" w:rsidRPr="00A8528F">
                                <w:rPr>
                                  <w:rFonts w:cs="Calibri"/>
                                  <w:b/>
                                  <w:bCs/>
                                  <w:spacing w:val="4"/>
                                  <w:sz w:val="20"/>
                                  <w:szCs w:val="20"/>
                                </w:rPr>
                                <w:t xml:space="preserve"> </w:t>
                              </w:r>
                              <w:bookmarkStart w:id="1" w:name="bkCustomerLastNameTwo"/>
                              <w:r w:rsidR="00F5000F">
                                <w:rPr>
                                  <w:rFonts w:cs="Calibri"/>
                                  <w:b/>
                                  <w:bCs/>
                                  <w:spacing w:val="4"/>
                                  <w:sz w:val="20"/>
                                  <w:szCs w:val="20"/>
                                </w:rPr>
                                <w:t>${</w:t>
                              </w:r>
                              <w:r w:rsidR="00E02E96" w:rsidRPr="00A8528F">
                                <w:rPr>
                                  <w:rFonts w:cs="Calibri"/>
                                  <w:b/>
                                  <w:bCs/>
                                  <w:spacing w:val="4"/>
                                  <w:sz w:val="20"/>
                                  <w:szCs w:val="20"/>
                                </w:rPr>
                                <w:t>CustomerLastName</w:t>
                              </w:r>
                              <w:bookmarkEnd w:id="1"/>
                              <w:r w:rsidR="00F5000F">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 w:name="bkMerchantCompanyNameTwo"/>
                              <w:r w:rsidR="00F5000F">
                                <w:rPr>
                                  <w:rFonts w:cs="Calibri"/>
                                  <w:b/>
                                  <w:bCs/>
                                  <w:spacing w:val="4"/>
                                  <w:sz w:val="20"/>
                                  <w:szCs w:val="20"/>
                                </w:rPr>
                                <w:t>${</w:t>
                              </w:r>
                              <w:r w:rsidR="00E02E96" w:rsidRPr="00A8528F">
                                <w:rPr>
                                  <w:rFonts w:cs="Calibri"/>
                                  <w:b/>
                                  <w:bCs/>
                                  <w:spacing w:val="4"/>
                                  <w:sz w:val="20"/>
                                  <w:szCs w:val="20"/>
                                </w:rPr>
                                <w:t>MerchantCompanyName</w:t>
                              </w:r>
                              <w:bookmarkEnd w:id="2"/>
                              <w:r w:rsidR="00F5000F">
                                <w:rPr>
                                  <w:rFonts w:cs="Calibri"/>
                                  <w:b/>
                                  <w:bCs/>
                                  <w:spacing w:val="4"/>
                                  <w:sz w:val="20"/>
                                  <w:szCs w:val="20"/>
                                </w:rPr>
                                <w:t>}</w:t>
                              </w:r>
                              <w:r w:rsidRPr="00DB5098">
                                <w:rPr>
                                  <w:rFonts w:cs="Calibri"/>
                                  <w:b/>
                                  <w:bCs/>
                                  <w:spacing w:val="4"/>
                                  <w:sz w:val="20"/>
                                  <w:szCs w:val="20"/>
                                </w:rPr>
                                <w:t xml:space="preserve">, powered by </w:t>
                              </w:r>
                              <w:r w:rsidR="00FC053A">
                                <w:rPr>
                                  <w:rFonts w:cs="Calibri"/>
                                  <w:b/>
                                  <w:bCs/>
                                  <w:spacing w:val="4"/>
                                  <w:sz w:val="20"/>
                                  <w:szCs w:val="20"/>
                                </w:rPr>
                                <w:t>GetLyric</w:t>
                              </w:r>
                              <w:r w:rsidRPr="00DB5098">
                                <w:rPr>
                                  <w:rFonts w:cs="Calibri"/>
                                  <w:b/>
                                  <w:bCs/>
                                  <w:spacing w:val="4"/>
                                  <w:sz w:val="20"/>
                                  <w:szCs w:val="20"/>
                                </w:rPr>
                                <w:t xml:space="preserve"> 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3" w:name="bkMerchantCompanyNameThree"/>
                              <w:r w:rsidR="00F5000F">
                                <w:rPr>
                                  <w:rFonts w:cs="Calibri"/>
                                  <w:b/>
                                  <w:bCs/>
                                  <w:spacing w:val="4"/>
                                  <w:sz w:val="20"/>
                                  <w:szCs w:val="20"/>
                                </w:rPr>
                                <w:t>${</w:t>
                              </w:r>
                              <w:r w:rsidR="00E02E96" w:rsidRPr="00A8528F">
                                <w:rPr>
                                  <w:rFonts w:cs="Calibri"/>
                                  <w:b/>
                                  <w:bCs/>
                                  <w:spacing w:val="4"/>
                                  <w:sz w:val="20"/>
                                  <w:szCs w:val="20"/>
                                </w:rPr>
                                <w:t>MerchantCompanyNam</w:t>
                              </w:r>
                              <w:bookmarkEnd w:id="3"/>
                              <w:r w:rsidR="00F5000F">
                                <w:rPr>
                                  <w:rFonts w:cs="Calibri"/>
                                  <w:b/>
                                  <w:bCs/>
                                  <w:spacing w:val="4"/>
                                  <w:sz w:val="20"/>
                                  <w:szCs w:val="20"/>
                                </w:rPr>
                                <w:t>e}</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706638" w:rsidP="00706638">
                              <w:pPr>
                                <w:jc w:val="both"/>
                                <w:rPr>
                                  <w:rFonts w:cs="Calibri"/>
                                  <w:b/>
                                  <w:bCs/>
                                  <w:spacing w:val="4"/>
                                  <w:sz w:val="20"/>
                                  <w:szCs w:val="20"/>
                                </w:rPr>
                              </w:pPr>
                              <w:r w:rsidRPr="00DB5098">
                                <w:rPr>
                                  <w:rFonts w:cs="Calibri"/>
                                  <w:b/>
                                  <w:bCs/>
                                  <w:spacing w:val="4"/>
                                  <w:sz w:val="20"/>
                                  <w:szCs w:val="20"/>
                                </w:rPr>
                                <w:t>The monthly cost of your plan is onl</w:t>
                              </w:r>
                              <w:r w:rsidR="00045413" w:rsidRPr="00DB5098">
                                <w:rPr>
                                  <w:rFonts w:cs="Calibri"/>
                                  <w:b/>
                                  <w:bCs/>
                                  <w:spacing w:val="4"/>
                                  <w:sz w:val="20"/>
                                  <w:szCs w:val="20"/>
                                </w:rPr>
                                <w:t xml:space="preserve">y </w:t>
                              </w:r>
                              <w:bookmarkStart w:id="4" w:name="bkMonthlyCost"/>
                              <w:r w:rsidR="00F5000F" w:rsidRPr="00C67717">
                                <w:rPr>
                                  <w:rFonts w:cs="Calibri"/>
                                  <w:b/>
                                  <w:bCs/>
                                  <w:spacing w:val="4"/>
                                  <w:sz w:val="20"/>
                                  <w:szCs w:val="20"/>
                                </w:rPr>
                                <w:t>${</w:t>
                              </w:r>
                              <w:r w:rsidR="00E02E96" w:rsidRPr="00C67717">
                                <w:rPr>
                                  <w:rFonts w:cs="Calibri"/>
                                  <w:b/>
                                  <w:bCs/>
                                  <w:spacing w:val="4"/>
                                  <w:sz w:val="20"/>
                                  <w:szCs w:val="20"/>
                                </w:rPr>
                                <w:t>Monthly</w:t>
                              </w:r>
                              <w:bookmarkEnd w:id="4"/>
                              <w:r w:rsidR="00F5000F" w:rsidRPr="00C67717">
                                <w:rPr>
                                  <w:rFonts w:cs="Calibri"/>
                                  <w:b/>
                                  <w:bCs/>
                                  <w:spacing w:val="4"/>
                                  <w:sz w:val="20"/>
                                  <w:szCs w:val="20"/>
                                </w:rPr>
                                <w:t>Payments}</w:t>
                              </w:r>
                              <w:r w:rsidR="00E02E96" w:rsidRPr="00C67717">
                                <w:rPr>
                                  <w:rFonts w:cs="Calibri"/>
                                  <w:b/>
                                  <w:bCs/>
                                  <w:spacing w:val="4"/>
                                  <w:sz w:val="20"/>
                                  <w:szCs w:val="20"/>
                                </w:rPr>
                                <w:t xml:space="preserve">, </w:t>
                              </w:r>
                              <w:r w:rsidR="00045413" w:rsidRPr="00DB5098">
                                <w:rPr>
                                  <w:rFonts w:cs="Calibri"/>
                                  <w:b/>
                                  <w:bCs/>
                                  <w:spacing w:val="4"/>
                                  <w:sz w:val="20"/>
                                  <w:szCs w:val="20"/>
                                </w:rPr>
                                <w:t>a</w:t>
                              </w:r>
                              <w:r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5" w:name="bkNextBillDay"/>
                              <w:r w:rsidR="00F5000F" w:rsidRPr="00C67717">
                                <w:rPr>
                                  <w:rFonts w:cs="Calibri"/>
                                  <w:b/>
                                  <w:bCs/>
                                  <w:spacing w:val="4"/>
                                  <w:sz w:val="20"/>
                                  <w:szCs w:val="20"/>
                                </w:rPr>
                                <w:t>${</w:t>
                              </w:r>
                              <w:r w:rsidR="00E02E96" w:rsidRPr="00C67717">
                                <w:rPr>
                                  <w:rFonts w:cs="Calibri"/>
                                  <w:b/>
                                  <w:bCs/>
                                  <w:spacing w:val="4"/>
                                  <w:sz w:val="20"/>
                                  <w:szCs w:val="20"/>
                                </w:rPr>
                                <w:t>NextBillDa</w:t>
                              </w:r>
                              <w:bookmarkEnd w:id="5"/>
                              <w:r w:rsidR="00F22E65">
                                <w:rPr>
                                  <w:rFonts w:cs="Calibri"/>
                                  <w:b/>
                                  <w:bCs/>
                                  <w:spacing w:val="4"/>
                                  <w:sz w:val="20"/>
                                  <w:szCs w:val="20"/>
                                </w:rPr>
                                <w:t>te</w:t>
                              </w:r>
                              <w:bookmarkStart w:id="6" w:name="_GoBack"/>
                              <w:bookmarkEnd w:id="6"/>
                              <w:r w:rsidR="00F5000F" w:rsidRPr="00C67717">
                                <w:rPr>
                                  <w:rFonts w:cs="Calibri"/>
                                  <w:b/>
                                  <w:bCs/>
                                  <w:spacing w:val="4"/>
                                  <w:sz w:val="20"/>
                                  <w:szCs w:val="20"/>
                                </w:rPr>
                                <w:t>}</w:t>
                              </w:r>
                              <w:r w:rsidRPr="00DB5098">
                                <w:rPr>
                                  <w:rFonts w:cs="Calibri"/>
                                  <w:b/>
                                  <w:bCs/>
                                  <w:spacing w:val="4"/>
                                  <w:sz w:val="20"/>
                                  <w:szCs w:val="20"/>
                                </w:rPr>
                                <w:t xml:space="preserve"> of each month. Your Credit Card will read as</w:t>
                              </w:r>
                              <w:bookmarkStart w:id="7" w:name="bkDescriptor"/>
                              <w:r w:rsidR="00E02E96" w:rsidRPr="00E02E96">
                                <w:rPr>
                                  <w:rFonts w:cs="Calibri"/>
                                  <w:b/>
                                  <w:bCs/>
                                  <w:sz w:val="20"/>
                                  <w:szCs w:val="20"/>
                                </w:rPr>
                                <w:t xml:space="preserve"> </w:t>
                              </w:r>
                              <w:r w:rsidR="00F5000F">
                                <w:rPr>
                                  <w:rFonts w:cs="Calibri"/>
                                  <w:b/>
                                  <w:bCs/>
                                  <w:sz w:val="20"/>
                                  <w:szCs w:val="20"/>
                                </w:rPr>
                                <w:t>${</w:t>
                              </w:r>
                              <w:r w:rsidR="00E02E96" w:rsidRPr="00A8528F">
                                <w:rPr>
                                  <w:rFonts w:cs="Calibri"/>
                                  <w:b/>
                                  <w:bCs/>
                                  <w:sz w:val="20"/>
                                  <w:szCs w:val="20"/>
                                </w:rPr>
                                <w:t>Descriptor</w:t>
                              </w:r>
                              <w:bookmarkEnd w:id="7"/>
                              <w:r w:rsidR="00F5000F">
                                <w:rPr>
                                  <w:rFonts w:cs="Calibri"/>
                                  <w:b/>
                                  <w:bCs/>
                                  <w:sz w:val="20"/>
                                  <w:szCs w:val="20"/>
                                </w:rPr>
                                <w:t>}</w:t>
                              </w:r>
                              <w:r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8" w:name="bkMerchantPhoneThree"/>
                              <w:bookmarkStart w:id="9" w:name="bkMerchantPhoneFour"/>
                              <w:r w:rsidR="00F5000F">
                                <w:rPr>
                                  <w:rFonts w:cs="Calibri"/>
                                  <w:b/>
                                  <w:bCs/>
                                  <w:spacing w:val="4"/>
                                  <w:sz w:val="20"/>
                                  <w:szCs w:val="20"/>
                                </w:rPr>
                                <w:t>${</w:t>
                              </w:r>
                              <w:r w:rsidR="00E02E96">
                                <w:rPr>
                                  <w:rFonts w:cs="Calibri"/>
                                  <w:b/>
                                  <w:bCs/>
                                  <w:spacing w:val="4"/>
                                  <w:sz w:val="20"/>
                                  <w:szCs w:val="20"/>
                                </w:rPr>
                                <w:t>MerchantPhone</w:t>
                              </w:r>
                              <w:bookmarkEnd w:id="8"/>
                              <w:bookmarkEnd w:id="9"/>
                              <w:r w:rsidR="00F5000F">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 xml:space="preserve">or you can visit </w:t>
                              </w:r>
                              <w:bookmarkStart w:id="10" w:name="bkWebsiteFulfillment"/>
                              <w:r w:rsidR="00F5000F">
                                <w:rPr>
                                  <w:rFonts w:cs="Calibri"/>
                                  <w:b/>
                                  <w:bCs/>
                                  <w:spacing w:val="4"/>
                                  <w:sz w:val="20"/>
                                  <w:szCs w:val="20"/>
                                </w:rPr>
                                <w:t>${</w:t>
                              </w:r>
                              <w:r w:rsidR="00E02E96" w:rsidRPr="00A8528F">
                                <w:rPr>
                                  <w:rFonts w:cs="Calibri"/>
                                  <w:b/>
                                  <w:bCs/>
                                  <w:spacing w:val="4"/>
                                  <w:sz w:val="20"/>
                                  <w:szCs w:val="20"/>
                                </w:rPr>
                                <w:t>Fulfillment</w:t>
                              </w:r>
                              <w:bookmarkEnd w:id="10"/>
                              <w:r w:rsidR="00F5000F">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r w:rsidR="00F5000F">
                                <w:rPr>
                                  <w:rFonts w:cs="Calibri"/>
                                  <w:b/>
                                  <w:bCs/>
                                  <w:spacing w:val="4"/>
                                  <w:sz w:val="20"/>
                                  <w:szCs w:val="20"/>
                                </w:rPr>
                                <w:t>${MerchantPhone}</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F5000F" w:rsidP="00E02E96">
                              <w:pPr>
                                <w:spacing w:line="10" w:lineRule="atLeast"/>
                                <w:rPr>
                                  <w:rFonts w:cs="Calibri"/>
                                  <w:b/>
                                  <w:bCs/>
                                  <w:spacing w:val="4"/>
                                  <w:sz w:val="20"/>
                                  <w:szCs w:val="20"/>
                                </w:rPr>
                              </w:pPr>
                              <w:bookmarkStart w:id="11" w:name="bkMerchantCompanyNameFour"/>
                              <w:r>
                                <w:rPr>
                                  <w:rFonts w:cs="Calibri"/>
                                  <w:b/>
                                  <w:bCs/>
                                  <w:spacing w:val="4"/>
                                  <w:sz w:val="20"/>
                                  <w:szCs w:val="20"/>
                                </w:rPr>
                                <w:t>${</w:t>
                              </w:r>
                              <w:r w:rsidR="00E02E96" w:rsidRPr="00A8528F">
                                <w:rPr>
                                  <w:rFonts w:cs="Calibri"/>
                                  <w:b/>
                                  <w:bCs/>
                                  <w:spacing w:val="4"/>
                                  <w:sz w:val="20"/>
                                  <w:szCs w:val="20"/>
                                </w:rPr>
                                <w:t>MerchantCompanyName</w:t>
                              </w:r>
                              <w:bookmarkEnd w:id="11"/>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12" w:name="bkOrderNumber"/>
                              <w:r w:rsidR="00F5000F">
                                <w:rPr>
                                  <w:rFonts w:cs="Calibri"/>
                                  <w:b/>
                                  <w:bCs/>
                                  <w:spacing w:val="4"/>
                                  <w:sz w:val="20"/>
                                  <w:szCs w:val="20"/>
                                </w:rPr>
                                <w:t>${</w:t>
                              </w:r>
                              <w:r>
                                <w:rPr>
                                  <w:rFonts w:cs="Calibri"/>
                                  <w:b/>
                                  <w:bCs/>
                                  <w:spacing w:val="4"/>
                                  <w:sz w:val="20"/>
                                  <w:szCs w:val="20"/>
                                </w:rPr>
                                <w:t>OrderNumber</w:t>
                              </w:r>
                              <w:bookmarkEnd w:id="12"/>
                              <w:r w:rsidR="00F5000F">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6"/>
                          <pic:cNvPicPr>
                            <a:picLocks noChangeAspect="1"/>
                          </pic:cNvPicPr>
                        </pic:nvPicPr>
                        <pic:blipFill>
                          <a:blip r:embed="rId5" cstate="print"/>
                          <a:stretch>
                            <a:fillRect/>
                          </a:stretch>
                        </pic:blipFill>
                        <pic:spPr>
                          <a:xfrm>
                            <a:off x="134503" y="8367853"/>
                            <a:ext cx="3516963" cy="1064076"/>
                          </a:xfrm>
                          <a:prstGeom prst="rect">
                            <a:avLst/>
                          </a:prstGeom>
                        </pic:spPr>
                      </pic:pic>
                      <wps:wsp>
                        <wps:cNvPr id="3" name="Text Box 13"/>
                        <wps:cNvSpPr txBox="1"/>
                        <wps:spPr>
                          <a:xfrm>
                            <a:off x="546021" y="8621245"/>
                            <a:ext cx="3105459" cy="806450"/>
                          </a:xfrm>
                          <a:prstGeom prst="rect">
                            <a:avLst/>
                          </a:prstGeom>
                          <a:noFill/>
                          <a:ln w="6350">
                            <a:noFill/>
                          </a:ln>
                        </wps:spPr>
                        <wps:txbx>
                          <w:txbxContent>
                            <w:p w:rsidR="00E943D2" w:rsidRPr="00B332C7" w:rsidRDefault="00F5000F">
                              <w:pPr>
                                <w:rPr>
                                  <w:rFonts w:ascii="Montserrat" w:hAnsi="Montserrat"/>
                                  <w:color w:val="FFFFFF"/>
                                  <w:sz w:val="24"/>
                                  <w:szCs w:val="24"/>
                                </w:rPr>
                              </w:pPr>
                              <w:bookmarkStart w:id="13" w:name="bkMerchantPhoneTwo"/>
                              <w:r>
                                <w:rPr>
                                  <w:rFonts w:ascii="Montserrat" w:hAnsi="Montserrat"/>
                                  <w:color w:val="FFFFFF"/>
                                  <w:sz w:val="24"/>
                                  <w:szCs w:val="24"/>
                                </w:rPr>
                                <w:t>${</w:t>
                              </w:r>
                              <w:r w:rsidR="00E02E96" w:rsidRPr="00E02E96">
                                <w:rPr>
                                  <w:rFonts w:ascii="Montserrat" w:hAnsi="Montserrat"/>
                                  <w:color w:val="FFFFFF"/>
                                  <w:sz w:val="24"/>
                                  <w:szCs w:val="24"/>
                                </w:rPr>
                                <w:t>MerchantPhon</w:t>
                              </w:r>
                              <w:r w:rsidR="0063599F">
                                <w:rPr>
                                  <w:rFonts w:ascii="Montserrat" w:hAnsi="Montserrat"/>
                                  <w:color w:val="FFFFFF"/>
                                  <w:sz w:val="24"/>
                                  <w:szCs w:val="24"/>
                                </w:rPr>
                                <w:t>e</w:t>
                              </w:r>
                              <w:bookmarkEnd w:id="13"/>
                              <w:r>
                                <w:rPr>
                                  <w:rFonts w:ascii="Montserrat" w:hAnsi="Montserrat"/>
                                  <w:color w:val="FFFFFF"/>
                                  <w:sz w:val="24"/>
                                  <w:szCs w:val="24"/>
                                </w:rPr>
                                <w:t>}</w:t>
                              </w:r>
                              <w:r w:rsidR="00045413">
                                <w:rPr>
                                  <w:rFonts w:ascii="Montserrat" w:hAnsi="Montserrat"/>
                                  <w:color w:val="FFFFFF"/>
                                  <w:sz w:val="24"/>
                                  <w:szCs w:val="24"/>
                                </w:rPr>
                                <w:br/>
                              </w:r>
                              <w:r>
                                <w:rPr>
                                  <w:rFonts w:ascii="Montserrat" w:hAnsi="Montserrat"/>
                                  <w:color w:val="FFFFFF"/>
                                  <w:sz w:val="24"/>
                                  <w:szCs w:val="24"/>
                                </w:rPr>
                                <w:t>${</w:t>
                              </w:r>
                              <w:r w:rsidR="00B03126" w:rsidRPr="00B03126">
                                <w:rPr>
                                  <w:rFonts w:ascii="Montserrat" w:hAnsi="Montserrat"/>
                                  <w:color w:val="FFFFFF"/>
                                  <w:sz w:val="24"/>
                                  <w:szCs w:val="24"/>
                                </w:rPr>
                                <w:t>MerchantCompanyName</w:t>
                              </w:r>
                              <w:r w:rsidR="00697C03">
                                <w:rPr>
                                  <w:rFonts w:ascii="Montserrat" w:hAnsi="Montserrat"/>
                                  <w:color w:val="FFFF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202411" y="8683102"/>
                            <a:ext cx="3212487" cy="537667"/>
                          </a:xfrm>
                          <a:prstGeom prst="rect">
                            <a:avLst/>
                          </a:prstGeom>
                          <a:noFill/>
                          <a:ln w="6350">
                            <a:noFill/>
                          </a:ln>
                        </wps:spPr>
                        <wps:txbx>
                          <w:txbxContent>
                            <w:p w:rsidR="00E943D2" w:rsidRPr="00697C03" w:rsidRDefault="00E943D2">
                              <w:pPr>
                                <w:rPr>
                                  <w:rFonts w:ascii="Montserrat" w:hAnsi="Montserrat"/>
                                  <w:color w:val="FFFFFF"/>
                                  <w:szCs w:val="24"/>
                                </w:rPr>
                              </w:pPr>
                              <w:r w:rsidRPr="00697C03">
                                <w:rPr>
                                  <w:rFonts w:ascii="Montserrat" w:hAnsi="Montserrat"/>
                                  <w:color w:val="FFFFFF"/>
                                  <w:szCs w:val="24"/>
                                </w:rPr>
                                <w:t xml:space="preserve">5337 N Socrum Loop Road </w:t>
                              </w:r>
                              <w:r w:rsidRPr="00697C03">
                                <w:rPr>
                                  <w:rFonts w:ascii="Montserrat" w:hAnsi="Montserrat"/>
                                  <w:color w:val="FFFFFF"/>
                                  <w:szCs w:val="24"/>
                                </w:rPr>
                                <w:cr/>
                                <w:t xml:space="preserve">Unit </w:t>
                              </w:r>
                              <w:r w:rsidR="00D97086" w:rsidRPr="00697C03">
                                <w:rPr>
                                  <w:rFonts w:ascii="Montserrat" w:hAnsi="Montserrat"/>
                                  <w:color w:val="FFFFFF"/>
                                  <w:szCs w:val="24"/>
                                </w:rPr>
                                <w:t>406</w:t>
                              </w:r>
                              <w:r w:rsidRPr="00697C03">
                                <w:rPr>
                                  <w:rFonts w:ascii="Montserrat" w:hAnsi="Montserrat"/>
                                  <w:color w:val="FFFFFF"/>
                                  <w:szCs w:val="24"/>
                                </w:rPr>
                                <w:t xml:space="preserve"> Lakeland, FL 33809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4"/>
                        <wps:cNvSpPr txBox="1"/>
                        <wps:spPr>
                          <a:xfrm>
                            <a:off x="261004" y="94129"/>
                            <a:ext cx="4109097" cy="2263145"/>
                          </a:xfrm>
                          <a:prstGeom prst="rect">
                            <a:avLst/>
                          </a:prstGeom>
                          <a:noFill/>
                          <a:ln w="6350">
                            <a:noFill/>
                          </a:ln>
                        </wps:spPr>
                        <wps:txbx>
                          <w:txbxContent>
                            <w:p w:rsidR="00E943D2" w:rsidRPr="00FC1614" w:rsidRDefault="00F5000F" w:rsidP="00DF0998">
                              <w:pPr>
                                <w:spacing w:after="0" w:line="220" w:lineRule="atLeast"/>
                                <w:ind w:right="-91"/>
                                <w:rPr>
                                  <w:rFonts w:ascii="Montserrat Light" w:hAnsi="Montserrat Light" w:cs="Arial"/>
                                  <w:b/>
                                  <w:bCs/>
                                  <w:sz w:val="18"/>
                                  <w:szCs w:val="18"/>
                                </w:rPr>
                              </w:pPr>
                              <w:bookmarkStart w:id="14" w:name="bkMerchantCompanyName"/>
                              <w:r>
                                <w:rPr>
                                  <w:rFonts w:ascii="Montserrat SemiBold" w:hAnsi="Montserrat SemiBold" w:cs="Arial"/>
                                  <w:sz w:val="28"/>
                                  <w:szCs w:val="28"/>
                                </w:rPr>
                                <w:t>${</w:t>
                              </w:r>
                              <w:r w:rsidR="00E02E96">
                                <w:rPr>
                                  <w:rFonts w:ascii="Montserrat SemiBold" w:hAnsi="Montserrat SemiBold" w:cs="Arial"/>
                                  <w:sz w:val="28"/>
                                  <w:szCs w:val="28"/>
                                </w:rPr>
                                <w:t>MerchantCompanyName</w:t>
                              </w:r>
                              <w:bookmarkEnd w:id="14"/>
                              <w:r>
                                <w:rPr>
                                  <w:rFonts w:ascii="Montserrat SemiBold" w:hAnsi="Montserrat SemiBold" w:cs="Arial"/>
                                  <w:sz w:val="28"/>
                                  <w:szCs w:val="28"/>
                                </w:rPr>
                                <w:t>}</w:t>
                              </w:r>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Socrum Loop Road Unit </w:t>
                              </w:r>
                              <w:r w:rsidR="005D158E">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F5000F" w:rsidP="00E02E96">
                              <w:pPr>
                                <w:spacing w:after="0" w:line="220" w:lineRule="exact"/>
                                <w:ind w:right="-91"/>
                                <w:rPr>
                                  <w:rFonts w:cs="Calibri"/>
                                  <w:sz w:val="20"/>
                                  <w:szCs w:val="20"/>
                                </w:rPr>
                              </w:pPr>
                              <w:bookmarkStart w:id="15" w:name="bkCustomerFirstName"/>
                              <w:r>
                                <w:rPr>
                                  <w:rFonts w:cs="Calibri"/>
                                  <w:b/>
                                  <w:color w:val="33CCCC"/>
                                  <w:sz w:val="20"/>
                                  <w:szCs w:val="20"/>
                                </w:rPr>
                                <w:t>${</w:t>
                              </w:r>
                              <w:r w:rsidR="00E02E96" w:rsidRPr="00E103E2">
                                <w:rPr>
                                  <w:rFonts w:cs="Calibri"/>
                                  <w:b/>
                                  <w:color w:val="33CCCC"/>
                                  <w:sz w:val="20"/>
                                  <w:szCs w:val="20"/>
                                </w:rPr>
                                <w:t>CustomerFirstNam</w:t>
                              </w:r>
                              <w:bookmarkEnd w:id="15"/>
                              <w:r>
                                <w:rPr>
                                  <w:rFonts w:cs="Calibri"/>
                                  <w:b/>
                                  <w:color w:val="33CCCC"/>
                                  <w:sz w:val="20"/>
                                  <w:szCs w:val="20"/>
                                </w:rPr>
                                <w:t>e}</w:t>
                              </w:r>
                              <w:r w:rsidR="00E02E96" w:rsidRPr="00E103E2">
                                <w:rPr>
                                  <w:rFonts w:cs="Calibri"/>
                                  <w:b/>
                                  <w:color w:val="33CCCC"/>
                                  <w:sz w:val="20"/>
                                  <w:szCs w:val="20"/>
                                </w:rPr>
                                <w:t xml:space="preserve"> </w:t>
                              </w:r>
                              <w:bookmarkStart w:id="16" w:name="bkCustomerLastName"/>
                              <w:r>
                                <w:rPr>
                                  <w:rFonts w:cs="Calibri"/>
                                  <w:b/>
                                  <w:color w:val="33CCCC"/>
                                  <w:sz w:val="20"/>
                                  <w:szCs w:val="20"/>
                                </w:rPr>
                                <w:t>${</w:t>
                              </w:r>
                              <w:r w:rsidR="00E02E96" w:rsidRPr="00E103E2">
                                <w:rPr>
                                  <w:rFonts w:cs="Calibri"/>
                                  <w:b/>
                                  <w:color w:val="33CCCC"/>
                                  <w:sz w:val="20"/>
                                  <w:szCs w:val="20"/>
                                </w:rPr>
                                <w:t>CustomerLastName</w:t>
                              </w:r>
                              <w:bookmarkEnd w:id="16"/>
                              <w:r>
                                <w:rPr>
                                  <w:rFonts w:cs="Calibri"/>
                                  <w:b/>
                                  <w:color w:val="33CCCC"/>
                                  <w:sz w:val="20"/>
                                  <w:szCs w:val="20"/>
                                </w:rPr>
                                <w:t>}</w:t>
                              </w:r>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17" w:name="bkBillingCity"/>
                              <w:r>
                                <w:rPr>
                                  <w:rFonts w:cs="Calibri"/>
                                  <w:b/>
                                  <w:sz w:val="20"/>
                                  <w:szCs w:val="20"/>
                                </w:rPr>
                                <w:t>${</w:t>
                              </w:r>
                              <w:r w:rsidR="00E02E96" w:rsidRPr="00E103E2">
                                <w:rPr>
                                  <w:rFonts w:cs="Calibri"/>
                                  <w:b/>
                                  <w:sz w:val="20"/>
                                  <w:szCs w:val="20"/>
                                </w:rPr>
                                <w:t>City</w:t>
                              </w:r>
                              <w:bookmarkEnd w:id="17"/>
                              <w:r>
                                <w:rPr>
                                  <w:rFonts w:cs="Calibri"/>
                                  <w:b/>
                                  <w:sz w:val="20"/>
                                  <w:szCs w:val="20"/>
                                </w:rPr>
                                <w:t>}</w:t>
                              </w:r>
                              <w:r w:rsidR="00E02E96" w:rsidRPr="00E103E2">
                                <w:rPr>
                                  <w:rFonts w:cs="Calibri"/>
                                  <w:b/>
                                  <w:sz w:val="20"/>
                                  <w:szCs w:val="20"/>
                                </w:rPr>
                                <w:t xml:space="preserve">, </w:t>
                              </w:r>
                              <w:bookmarkStart w:id="18" w:name="bkBillingState"/>
                              <w:r>
                                <w:rPr>
                                  <w:rFonts w:cs="Calibri"/>
                                  <w:b/>
                                  <w:sz w:val="20"/>
                                  <w:szCs w:val="20"/>
                                </w:rPr>
                                <w:t>${</w:t>
                              </w:r>
                              <w:r w:rsidR="00E02E96" w:rsidRPr="00E103E2">
                                <w:rPr>
                                  <w:rFonts w:cs="Calibri"/>
                                  <w:b/>
                                  <w:sz w:val="20"/>
                                  <w:szCs w:val="20"/>
                                </w:rPr>
                                <w:t>State</w:t>
                              </w:r>
                              <w:bookmarkEnd w:id="18"/>
                              <w:r>
                                <w:rPr>
                                  <w:rFonts w:cs="Calibri"/>
                                  <w:b/>
                                  <w:sz w:val="20"/>
                                  <w:szCs w:val="20"/>
                                </w:rPr>
                                <w:t>}</w:t>
                              </w:r>
                              <w:r w:rsidR="00E02E96" w:rsidRPr="00E103E2">
                                <w:rPr>
                                  <w:rFonts w:cs="Calibri"/>
                                  <w:b/>
                                  <w:sz w:val="20"/>
                                  <w:szCs w:val="20"/>
                                </w:rPr>
                                <w:t xml:space="preserve"> </w:t>
                              </w:r>
                              <w:bookmarkStart w:id="19" w:name="bkBillingZipcode"/>
                              <w:r>
                                <w:rPr>
                                  <w:rFonts w:cs="Calibri"/>
                                  <w:b/>
                                  <w:sz w:val="20"/>
                                  <w:szCs w:val="20"/>
                                </w:rPr>
                                <w:t>${ZipC</w:t>
                              </w:r>
                              <w:r w:rsidR="00E02E96" w:rsidRPr="00E103E2">
                                <w:rPr>
                                  <w:rFonts w:cs="Calibri"/>
                                  <w:b/>
                                  <w:sz w:val="20"/>
                                  <w:szCs w:val="20"/>
                                </w:rPr>
                                <w:t>ode</w:t>
                              </w:r>
                              <w:bookmarkEnd w:id="19"/>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68.4pt;margin-top:-14.85pt;width:494.3pt;height:735.15pt;z-index:251656192;mso-width-relative:margin;mso-height-relative:margin" coordorigin="1345,941" coordsize="62803,9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">
                <v:shapetype id="_x0000_t202" coordsize="21600,21600" o:spt="202" path="m,l,21600r21600,l21600,xe">
                  <v:stroke joinstyle="miter"/>
                  <v:path gradientshapeok="t" o:connecttype="rect"/>
                </v:shapetype>
                <v:shape id="Text Box 2" o:spid="_x0000_s1027" type="#_x0000_t202" style="position:absolute;left:11501;top:22028;width:51289;height:6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20" w:name="bkCustomerFirstNameTwo"/>
                        <w:r w:rsidR="00F5000F">
                          <w:rPr>
                            <w:rFonts w:cs="Calibri"/>
                            <w:b/>
                            <w:bCs/>
                            <w:spacing w:val="4"/>
                            <w:sz w:val="20"/>
                            <w:szCs w:val="20"/>
                          </w:rPr>
                          <w:t>${</w:t>
                        </w:r>
                        <w:r w:rsidR="00E02E96" w:rsidRPr="00A8528F">
                          <w:rPr>
                            <w:rFonts w:cs="Calibri"/>
                            <w:b/>
                            <w:bCs/>
                            <w:spacing w:val="4"/>
                            <w:sz w:val="20"/>
                            <w:szCs w:val="20"/>
                          </w:rPr>
                          <w:t>CustomerFirstName</w:t>
                        </w:r>
                        <w:bookmarkEnd w:id="20"/>
                        <w:r w:rsidR="00F5000F">
                          <w:rPr>
                            <w:rFonts w:cs="Calibri"/>
                            <w:b/>
                            <w:bCs/>
                            <w:spacing w:val="4"/>
                            <w:sz w:val="20"/>
                            <w:szCs w:val="20"/>
                          </w:rPr>
                          <w:t>}</w:t>
                        </w:r>
                        <w:r w:rsidR="00E02E96" w:rsidRPr="00A8528F">
                          <w:rPr>
                            <w:rFonts w:cs="Calibri"/>
                            <w:b/>
                            <w:bCs/>
                            <w:spacing w:val="4"/>
                            <w:sz w:val="20"/>
                            <w:szCs w:val="20"/>
                          </w:rPr>
                          <w:t xml:space="preserve"> </w:t>
                        </w:r>
                        <w:bookmarkStart w:id="21" w:name="bkCustomerLastNameTwo"/>
                        <w:r w:rsidR="00F5000F">
                          <w:rPr>
                            <w:rFonts w:cs="Calibri"/>
                            <w:b/>
                            <w:bCs/>
                            <w:spacing w:val="4"/>
                            <w:sz w:val="20"/>
                            <w:szCs w:val="20"/>
                          </w:rPr>
                          <w:t>${</w:t>
                        </w:r>
                        <w:r w:rsidR="00E02E96" w:rsidRPr="00A8528F">
                          <w:rPr>
                            <w:rFonts w:cs="Calibri"/>
                            <w:b/>
                            <w:bCs/>
                            <w:spacing w:val="4"/>
                            <w:sz w:val="20"/>
                            <w:szCs w:val="20"/>
                          </w:rPr>
                          <w:t>CustomerLastName</w:t>
                        </w:r>
                        <w:bookmarkEnd w:id="21"/>
                        <w:r w:rsidR="00F5000F">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2" w:name="bkMerchantCompanyNameTwo"/>
                        <w:r w:rsidR="00F5000F">
                          <w:rPr>
                            <w:rFonts w:cs="Calibri"/>
                            <w:b/>
                            <w:bCs/>
                            <w:spacing w:val="4"/>
                            <w:sz w:val="20"/>
                            <w:szCs w:val="20"/>
                          </w:rPr>
                          <w:t>${</w:t>
                        </w:r>
                        <w:r w:rsidR="00E02E96" w:rsidRPr="00A8528F">
                          <w:rPr>
                            <w:rFonts w:cs="Calibri"/>
                            <w:b/>
                            <w:bCs/>
                            <w:spacing w:val="4"/>
                            <w:sz w:val="20"/>
                            <w:szCs w:val="20"/>
                          </w:rPr>
                          <w:t>MerchantCompanyName</w:t>
                        </w:r>
                        <w:bookmarkEnd w:id="22"/>
                        <w:r w:rsidR="00F5000F">
                          <w:rPr>
                            <w:rFonts w:cs="Calibri"/>
                            <w:b/>
                            <w:bCs/>
                            <w:spacing w:val="4"/>
                            <w:sz w:val="20"/>
                            <w:szCs w:val="20"/>
                          </w:rPr>
                          <w:t>}</w:t>
                        </w:r>
                        <w:r w:rsidRPr="00DB5098">
                          <w:rPr>
                            <w:rFonts w:cs="Calibri"/>
                            <w:b/>
                            <w:bCs/>
                            <w:spacing w:val="4"/>
                            <w:sz w:val="20"/>
                            <w:szCs w:val="20"/>
                          </w:rPr>
                          <w:t xml:space="preserve">, powered by </w:t>
                        </w:r>
                        <w:r w:rsidR="00FC053A">
                          <w:rPr>
                            <w:rFonts w:cs="Calibri"/>
                            <w:b/>
                            <w:bCs/>
                            <w:spacing w:val="4"/>
                            <w:sz w:val="20"/>
                            <w:szCs w:val="20"/>
                          </w:rPr>
                          <w:t>GetLyric</w:t>
                        </w:r>
                        <w:r w:rsidRPr="00DB5098">
                          <w:rPr>
                            <w:rFonts w:cs="Calibri"/>
                            <w:b/>
                            <w:bCs/>
                            <w:spacing w:val="4"/>
                            <w:sz w:val="20"/>
                            <w:szCs w:val="20"/>
                          </w:rPr>
                          <w:t xml:space="preserve"> 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23" w:name="bkMerchantCompanyNameThree"/>
                        <w:r w:rsidR="00F5000F">
                          <w:rPr>
                            <w:rFonts w:cs="Calibri"/>
                            <w:b/>
                            <w:bCs/>
                            <w:spacing w:val="4"/>
                            <w:sz w:val="20"/>
                            <w:szCs w:val="20"/>
                          </w:rPr>
                          <w:t>${</w:t>
                        </w:r>
                        <w:r w:rsidR="00E02E96" w:rsidRPr="00A8528F">
                          <w:rPr>
                            <w:rFonts w:cs="Calibri"/>
                            <w:b/>
                            <w:bCs/>
                            <w:spacing w:val="4"/>
                            <w:sz w:val="20"/>
                            <w:szCs w:val="20"/>
                          </w:rPr>
                          <w:t>MerchantCompanyNam</w:t>
                        </w:r>
                        <w:bookmarkEnd w:id="23"/>
                        <w:r w:rsidR="00F5000F">
                          <w:rPr>
                            <w:rFonts w:cs="Calibri"/>
                            <w:b/>
                            <w:bCs/>
                            <w:spacing w:val="4"/>
                            <w:sz w:val="20"/>
                            <w:szCs w:val="20"/>
                          </w:rPr>
                          <w:t>e}</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706638" w:rsidP="00706638">
                        <w:pPr>
                          <w:jc w:val="both"/>
                          <w:rPr>
                            <w:rFonts w:cs="Calibri"/>
                            <w:b/>
                            <w:bCs/>
                            <w:spacing w:val="4"/>
                            <w:sz w:val="20"/>
                            <w:szCs w:val="20"/>
                          </w:rPr>
                        </w:pPr>
                        <w:r w:rsidRPr="00DB5098">
                          <w:rPr>
                            <w:rFonts w:cs="Calibri"/>
                            <w:b/>
                            <w:bCs/>
                            <w:spacing w:val="4"/>
                            <w:sz w:val="20"/>
                            <w:szCs w:val="20"/>
                          </w:rPr>
                          <w:t>The monthly cost of your plan is onl</w:t>
                        </w:r>
                        <w:r w:rsidR="00045413" w:rsidRPr="00DB5098">
                          <w:rPr>
                            <w:rFonts w:cs="Calibri"/>
                            <w:b/>
                            <w:bCs/>
                            <w:spacing w:val="4"/>
                            <w:sz w:val="20"/>
                            <w:szCs w:val="20"/>
                          </w:rPr>
                          <w:t xml:space="preserve">y </w:t>
                        </w:r>
                        <w:bookmarkStart w:id="24" w:name="bkMonthlyCost"/>
                        <w:r w:rsidR="00F5000F" w:rsidRPr="00C67717">
                          <w:rPr>
                            <w:rFonts w:cs="Calibri"/>
                            <w:b/>
                            <w:bCs/>
                            <w:spacing w:val="4"/>
                            <w:sz w:val="20"/>
                            <w:szCs w:val="20"/>
                          </w:rPr>
                          <w:t>${</w:t>
                        </w:r>
                        <w:r w:rsidR="00E02E96" w:rsidRPr="00C67717">
                          <w:rPr>
                            <w:rFonts w:cs="Calibri"/>
                            <w:b/>
                            <w:bCs/>
                            <w:spacing w:val="4"/>
                            <w:sz w:val="20"/>
                            <w:szCs w:val="20"/>
                          </w:rPr>
                          <w:t>Monthly</w:t>
                        </w:r>
                        <w:bookmarkEnd w:id="24"/>
                        <w:r w:rsidR="00F5000F" w:rsidRPr="00C67717">
                          <w:rPr>
                            <w:rFonts w:cs="Calibri"/>
                            <w:b/>
                            <w:bCs/>
                            <w:spacing w:val="4"/>
                            <w:sz w:val="20"/>
                            <w:szCs w:val="20"/>
                          </w:rPr>
                          <w:t>Payments}</w:t>
                        </w:r>
                        <w:r w:rsidR="00E02E96" w:rsidRPr="00C67717">
                          <w:rPr>
                            <w:rFonts w:cs="Calibri"/>
                            <w:b/>
                            <w:bCs/>
                            <w:spacing w:val="4"/>
                            <w:sz w:val="20"/>
                            <w:szCs w:val="20"/>
                          </w:rPr>
                          <w:t xml:space="preserve">, </w:t>
                        </w:r>
                        <w:r w:rsidR="00045413" w:rsidRPr="00DB5098">
                          <w:rPr>
                            <w:rFonts w:cs="Calibri"/>
                            <w:b/>
                            <w:bCs/>
                            <w:spacing w:val="4"/>
                            <w:sz w:val="20"/>
                            <w:szCs w:val="20"/>
                          </w:rPr>
                          <w:t>a</w:t>
                        </w:r>
                        <w:r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25" w:name="bkNextBillDay"/>
                        <w:r w:rsidR="00F5000F" w:rsidRPr="00C67717">
                          <w:rPr>
                            <w:rFonts w:cs="Calibri"/>
                            <w:b/>
                            <w:bCs/>
                            <w:spacing w:val="4"/>
                            <w:sz w:val="20"/>
                            <w:szCs w:val="20"/>
                          </w:rPr>
                          <w:t>${</w:t>
                        </w:r>
                        <w:r w:rsidR="00E02E96" w:rsidRPr="00C67717">
                          <w:rPr>
                            <w:rFonts w:cs="Calibri"/>
                            <w:b/>
                            <w:bCs/>
                            <w:spacing w:val="4"/>
                            <w:sz w:val="20"/>
                            <w:szCs w:val="20"/>
                          </w:rPr>
                          <w:t>NextBillDa</w:t>
                        </w:r>
                        <w:bookmarkEnd w:id="25"/>
                        <w:r w:rsidR="00F22E65">
                          <w:rPr>
                            <w:rFonts w:cs="Calibri"/>
                            <w:b/>
                            <w:bCs/>
                            <w:spacing w:val="4"/>
                            <w:sz w:val="20"/>
                            <w:szCs w:val="20"/>
                          </w:rPr>
                          <w:t>te</w:t>
                        </w:r>
                        <w:bookmarkStart w:id="26" w:name="_GoBack"/>
                        <w:bookmarkEnd w:id="26"/>
                        <w:r w:rsidR="00F5000F" w:rsidRPr="00C67717">
                          <w:rPr>
                            <w:rFonts w:cs="Calibri"/>
                            <w:b/>
                            <w:bCs/>
                            <w:spacing w:val="4"/>
                            <w:sz w:val="20"/>
                            <w:szCs w:val="20"/>
                          </w:rPr>
                          <w:t>}</w:t>
                        </w:r>
                        <w:r w:rsidRPr="00DB5098">
                          <w:rPr>
                            <w:rFonts w:cs="Calibri"/>
                            <w:b/>
                            <w:bCs/>
                            <w:spacing w:val="4"/>
                            <w:sz w:val="20"/>
                            <w:szCs w:val="20"/>
                          </w:rPr>
                          <w:t xml:space="preserve"> of each month. Your Credit Card will read as</w:t>
                        </w:r>
                        <w:bookmarkStart w:id="27" w:name="bkDescriptor"/>
                        <w:r w:rsidR="00E02E96" w:rsidRPr="00E02E96">
                          <w:rPr>
                            <w:rFonts w:cs="Calibri"/>
                            <w:b/>
                            <w:bCs/>
                            <w:sz w:val="20"/>
                            <w:szCs w:val="20"/>
                          </w:rPr>
                          <w:t xml:space="preserve"> </w:t>
                        </w:r>
                        <w:r w:rsidR="00F5000F">
                          <w:rPr>
                            <w:rFonts w:cs="Calibri"/>
                            <w:b/>
                            <w:bCs/>
                            <w:sz w:val="20"/>
                            <w:szCs w:val="20"/>
                          </w:rPr>
                          <w:t>${</w:t>
                        </w:r>
                        <w:r w:rsidR="00E02E96" w:rsidRPr="00A8528F">
                          <w:rPr>
                            <w:rFonts w:cs="Calibri"/>
                            <w:b/>
                            <w:bCs/>
                            <w:sz w:val="20"/>
                            <w:szCs w:val="20"/>
                          </w:rPr>
                          <w:t>Descriptor</w:t>
                        </w:r>
                        <w:bookmarkEnd w:id="27"/>
                        <w:r w:rsidR="00F5000F">
                          <w:rPr>
                            <w:rFonts w:cs="Calibri"/>
                            <w:b/>
                            <w:bCs/>
                            <w:sz w:val="20"/>
                            <w:szCs w:val="20"/>
                          </w:rPr>
                          <w:t>}</w:t>
                        </w:r>
                        <w:r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28" w:name="bkMerchantPhoneThree"/>
                        <w:bookmarkStart w:id="29" w:name="bkMerchantPhoneFour"/>
                        <w:r w:rsidR="00F5000F">
                          <w:rPr>
                            <w:rFonts w:cs="Calibri"/>
                            <w:b/>
                            <w:bCs/>
                            <w:spacing w:val="4"/>
                            <w:sz w:val="20"/>
                            <w:szCs w:val="20"/>
                          </w:rPr>
                          <w:t>${</w:t>
                        </w:r>
                        <w:r w:rsidR="00E02E96">
                          <w:rPr>
                            <w:rFonts w:cs="Calibri"/>
                            <w:b/>
                            <w:bCs/>
                            <w:spacing w:val="4"/>
                            <w:sz w:val="20"/>
                            <w:szCs w:val="20"/>
                          </w:rPr>
                          <w:t>MerchantPhone</w:t>
                        </w:r>
                        <w:bookmarkEnd w:id="28"/>
                        <w:bookmarkEnd w:id="29"/>
                        <w:r w:rsidR="00F5000F">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 xml:space="preserve">or you can visit </w:t>
                        </w:r>
                        <w:bookmarkStart w:id="30" w:name="bkWebsiteFulfillment"/>
                        <w:r w:rsidR="00F5000F">
                          <w:rPr>
                            <w:rFonts w:cs="Calibri"/>
                            <w:b/>
                            <w:bCs/>
                            <w:spacing w:val="4"/>
                            <w:sz w:val="20"/>
                            <w:szCs w:val="20"/>
                          </w:rPr>
                          <w:t>${</w:t>
                        </w:r>
                        <w:r w:rsidR="00E02E96" w:rsidRPr="00A8528F">
                          <w:rPr>
                            <w:rFonts w:cs="Calibri"/>
                            <w:b/>
                            <w:bCs/>
                            <w:spacing w:val="4"/>
                            <w:sz w:val="20"/>
                            <w:szCs w:val="20"/>
                          </w:rPr>
                          <w:t>Fulfillment</w:t>
                        </w:r>
                        <w:bookmarkEnd w:id="30"/>
                        <w:r w:rsidR="00F5000F">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r w:rsidR="00F5000F">
                          <w:rPr>
                            <w:rFonts w:cs="Calibri"/>
                            <w:b/>
                            <w:bCs/>
                            <w:spacing w:val="4"/>
                            <w:sz w:val="20"/>
                            <w:szCs w:val="20"/>
                          </w:rPr>
                          <w:t>${MerchantPhone}</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F5000F" w:rsidP="00E02E96">
                        <w:pPr>
                          <w:spacing w:line="10" w:lineRule="atLeast"/>
                          <w:rPr>
                            <w:rFonts w:cs="Calibri"/>
                            <w:b/>
                            <w:bCs/>
                            <w:spacing w:val="4"/>
                            <w:sz w:val="20"/>
                            <w:szCs w:val="20"/>
                          </w:rPr>
                        </w:pPr>
                        <w:bookmarkStart w:id="31" w:name="bkMerchantCompanyNameFour"/>
                        <w:r>
                          <w:rPr>
                            <w:rFonts w:cs="Calibri"/>
                            <w:b/>
                            <w:bCs/>
                            <w:spacing w:val="4"/>
                            <w:sz w:val="20"/>
                            <w:szCs w:val="20"/>
                          </w:rPr>
                          <w:t>${</w:t>
                        </w:r>
                        <w:r w:rsidR="00E02E96" w:rsidRPr="00A8528F">
                          <w:rPr>
                            <w:rFonts w:cs="Calibri"/>
                            <w:b/>
                            <w:bCs/>
                            <w:spacing w:val="4"/>
                            <w:sz w:val="20"/>
                            <w:szCs w:val="20"/>
                          </w:rPr>
                          <w:t>MerchantCompanyName</w:t>
                        </w:r>
                        <w:bookmarkEnd w:id="31"/>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32" w:name="bkOrderNumber"/>
                        <w:r w:rsidR="00F5000F">
                          <w:rPr>
                            <w:rFonts w:cs="Calibri"/>
                            <w:b/>
                            <w:bCs/>
                            <w:spacing w:val="4"/>
                            <w:sz w:val="20"/>
                            <w:szCs w:val="20"/>
                          </w:rPr>
                          <w:t>${</w:t>
                        </w:r>
                        <w:r>
                          <w:rPr>
                            <w:rFonts w:cs="Calibri"/>
                            <w:b/>
                            <w:bCs/>
                            <w:spacing w:val="4"/>
                            <w:sz w:val="20"/>
                            <w:szCs w:val="20"/>
                          </w:rPr>
                          <w:t>OrderNumber</w:t>
                        </w:r>
                        <w:bookmarkEnd w:id="32"/>
                        <w:r w:rsidR="00F5000F">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45;top:83678;width:35169;height:1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">
                  <v:imagedata r:id="rId6" o:title=""/>
                  <v:path arrowok="t"/>
                </v:shape>
                <v:shape id="Text Box 13" o:spid="_x0000_s1029" type="#_x0000_t202" style="position:absolute;left:5460;top:86212;width:31054;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E943D2" w:rsidRPr="00B332C7" w:rsidRDefault="00F5000F">
                        <w:pPr>
                          <w:rPr>
                            <w:rFonts w:ascii="Montserrat" w:hAnsi="Montserrat"/>
                            <w:color w:val="FFFFFF"/>
                            <w:sz w:val="24"/>
                            <w:szCs w:val="24"/>
                          </w:rPr>
                        </w:pPr>
                        <w:bookmarkStart w:id="33" w:name="bkMerchantPhoneTwo"/>
                        <w:r>
                          <w:rPr>
                            <w:rFonts w:ascii="Montserrat" w:hAnsi="Montserrat"/>
                            <w:color w:val="FFFFFF"/>
                            <w:sz w:val="24"/>
                            <w:szCs w:val="24"/>
                          </w:rPr>
                          <w:t>${</w:t>
                        </w:r>
                        <w:r w:rsidR="00E02E96" w:rsidRPr="00E02E96">
                          <w:rPr>
                            <w:rFonts w:ascii="Montserrat" w:hAnsi="Montserrat"/>
                            <w:color w:val="FFFFFF"/>
                            <w:sz w:val="24"/>
                            <w:szCs w:val="24"/>
                          </w:rPr>
                          <w:t>MerchantPhon</w:t>
                        </w:r>
                        <w:r w:rsidR="0063599F">
                          <w:rPr>
                            <w:rFonts w:ascii="Montserrat" w:hAnsi="Montserrat"/>
                            <w:color w:val="FFFFFF"/>
                            <w:sz w:val="24"/>
                            <w:szCs w:val="24"/>
                          </w:rPr>
                          <w:t>e</w:t>
                        </w:r>
                        <w:bookmarkEnd w:id="33"/>
                        <w:r>
                          <w:rPr>
                            <w:rFonts w:ascii="Montserrat" w:hAnsi="Montserrat"/>
                            <w:color w:val="FFFFFF"/>
                            <w:sz w:val="24"/>
                            <w:szCs w:val="24"/>
                          </w:rPr>
                          <w:t>}</w:t>
                        </w:r>
                        <w:r w:rsidR="00045413">
                          <w:rPr>
                            <w:rFonts w:ascii="Montserrat" w:hAnsi="Montserrat"/>
                            <w:color w:val="FFFFFF"/>
                            <w:sz w:val="24"/>
                            <w:szCs w:val="24"/>
                          </w:rPr>
                          <w:br/>
                        </w:r>
                        <w:r>
                          <w:rPr>
                            <w:rFonts w:ascii="Montserrat" w:hAnsi="Montserrat"/>
                            <w:color w:val="FFFFFF"/>
                            <w:sz w:val="24"/>
                            <w:szCs w:val="24"/>
                          </w:rPr>
                          <w:t>${</w:t>
                        </w:r>
                        <w:r w:rsidR="00B03126" w:rsidRPr="00B03126">
                          <w:rPr>
                            <w:rFonts w:ascii="Montserrat" w:hAnsi="Montserrat"/>
                            <w:color w:val="FFFFFF"/>
                            <w:sz w:val="24"/>
                            <w:szCs w:val="24"/>
                          </w:rPr>
                          <w:t>MerchantCompanyName</w:t>
                        </w:r>
                        <w:r w:rsidR="00697C03">
                          <w:rPr>
                            <w:rFonts w:ascii="Montserrat" w:hAnsi="Montserrat"/>
                            <w:color w:val="FFFFFF"/>
                            <w:sz w:val="24"/>
                            <w:szCs w:val="24"/>
                          </w:rPr>
                          <w:t>}</w:t>
                        </w:r>
                      </w:p>
                    </w:txbxContent>
                  </v:textbox>
                </v:shape>
                <v:shape id="Text Box 35" o:spid="_x0000_s1030" type="#_x0000_t202" style="position:absolute;left:32024;top:86831;width:32124;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E943D2" w:rsidRPr="00697C03" w:rsidRDefault="00E943D2">
                        <w:pPr>
                          <w:rPr>
                            <w:rFonts w:ascii="Montserrat" w:hAnsi="Montserrat"/>
                            <w:color w:val="FFFFFF"/>
                            <w:szCs w:val="24"/>
                          </w:rPr>
                        </w:pPr>
                        <w:r w:rsidRPr="00697C03">
                          <w:rPr>
                            <w:rFonts w:ascii="Montserrat" w:hAnsi="Montserrat"/>
                            <w:color w:val="FFFFFF"/>
                            <w:szCs w:val="24"/>
                          </w:rPr>
                          <w:t xml:space="preserve">5337 N Socrum Loop Road </w:t>
                        </w:r>
                        <w:r w:rsidRPr="00697C03">
                          <w:rPr>
                            <w:rFonts w:ascii="Montserrat" w:hAnsi="Montserrat"/>
                            <w:color w:val="FFFFFF"/>
                            <w:szCs w:val="24"/>
                          </w:rPr>
                          <w:cr/>
                          <w:t xml:space="preserve">Unit </w:t>
                        </w:r>
                        <w:r w:rsidR="00D97086" w:rsidRPr="00697C03">
                          <w:rPr>
                            <w:rFonts w:ascii="Montserrat" w:hAnsi="Montserrat"/>
                            <w:color w:val="FFFFFF"/>
                            <w:szCs w:val="24"/>
                          </w:rPr>
                          <w:t>406</w:t>
                        </w:r>
                        <w:r w:rsidRPr="00697C03">
                          <w:rPr>
                            <w:rFonts w:ascii="Montserrat" w:hAnsi="Montserrat"/>
                            <w:color w:val="FFFFFF"/>
                            <w:szCs w:val="24"/>
                          </w:rPr>
                          <w:t xml:space="preserve"> Lakeland, FL 33809                                                                                                                                                                                     </w:t>
                        </w:r>
                      </w:p>
                    </w:txbxContent>
                  </v:textbox>
                </v:shape>
                <v:shape id="Text Box 4" o:spid="_x0000_s1031" type="#_x0000_t202" style="position:absolute;left:2610;top:941;width:41091;height:2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E943D2" w:rsidRPr="00FC1614" w:rsidRDefault="00F5000F" w:rsidP="00DF0998">
                        <w:pPr>
                          <w:spacing w:after="0" w:line="220" w:lineRule="atLeast"/>
                          <w:ind w:right="-91"/>
                          <w:rPr>
                            <w:rFonts w:ascii="Montserrat Light" w:hAnsi="Montserrat Light" w:cs="Arial"/>
                            <w:b/>
                            <w:bCs/>
                            <w:sz w:val="18"/>
                            <w:szCs w:val="18"/>
                          </w:rPr>
                        </w:pPr>
                        <w:bookmarkStart w:id="34" w:name="bkMerchantCompanyName"/>
                        <w:r>
                          <w:rPr>
                            <w:rFonts w:ascii="Montserrat SemiBold" w:hAnsi="Montserrat SemiBold" w:cs="Arial"/>
                            <w:sz w:val="28"/>
                            <w:szCs w:val="28"/>
                          </w:rPr>
                          <w:t>${</w:t>
                        </w:r>
                        <w:r w:rsidR="00E02E96">
                          <w:rPr>
                            <w:rFonts w:ascii="Montserrat SemiBold" w:hAnsi="Montserrat SemiBold" w:cs="Arial"/>
                            <w:sz w:val="28"/>
                            <w:szCs w:val="28"/>
                          </w:rPr>
                          <w:t>MerchantCompanyName</w:t>
                        </w:r>
                        <w:bookmarkEnd w:id="34"/>
                        <w:r>
                          <w:rPr>
                            <w:rFonts w:ascii="Montserrat SemiBold" w:hAnsi="Montserrat SemiBold" w:cs="Arial"/>
                            <w:sz w:val="28"/>
                            <w:szCs w:val="28"/>
                          </w:rPr>
                          <w:t>}</w:t>
                        </w:r>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Socrum Loop Road Unit </w:t>
                        </w:r>
                        <w:r w:rsidR="005D158E">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F5000F" w:rsidP="00E02E96">
                        <w:pPr>
                          <w:spacing w:after="0" w:line="220" w:lineRule="exact"/>
                          <w:ind w:right="-91"/>
                          <w:rPr>
                            <w:rFonts w:cs="Calibri"/>
                            <w:sz w:val="20"/>
                            <w:szCs w:val="20"/>
                          </w:rPr>
                        </w:pPr>
                        <w:bookmarkStart w:id="35" w:name="bkCustomerFirstName"/>
                        <w:r>
                          <w:rPr>
                            <w:rFonts w:cs="Calibri"/>
                            <w:b/>
                            <w:color w:val="33CCCC"/>
                            <w:sz w:val="20"/>
                            <w:szCs w:val="20"/>
                          </w:rPr>
                          <w:t>${</w:t>
                        </w:r>
                        <w:r w:rsidR="00E02E96" w:rsidRPr="00E103E2">
                          <w:rPr>
                            <w:rFonts w:cs="Calibri"/>
                            <w:b/>
                            <w:color w:val="33CCCC"/>
                            <w:sz w:val="20"/>
                            <w:szCs w:val="20"/>
                          </w:rPr>
                          <w:t>CustomerFirstNam</w:t>
                        </w:r>
                        <w:bookmarkEnd w:id="35"/>
                        <w:r>
                          <w:rPr>
                            <w:rFonts w:cs="Calibri"/>
                            <w:b/>
                            <w:color w:val="33CCCC"/>
                            <w:sz w:val="20"/>
                            <w:szCs w:val="20"/>
                          </w:rPr>
                          <w:t>e}</w:t>
                        </w:r>
                        <w:r w:rsidR="00E02E96" w:rsidRPr="00E103E2">
                          <w:rPr>
                            <w:rFonts w:cs="Calibri"/>
                            <w:b/>
                            <w:color w:val="33CCCC"/>
                            <w:sz w:val="20"/>
                            <w:szCs w:val="20"/>
                          </w:rPr>
                          <w:t xml:space="preserve"> </w:t>
                        </w:r>
                        <w:bookmarkStart w:id="36" w:name="bkCustomerLastName"/>
                        <w:r>
                          <w:rPr>
                            <w:rFonts w:cs="Calibri"/>
                            <w:b/>
                            <w:color w:val="33CCCC"/>
                            <w:sz w:val="20"/>
                            <w:szCs w:val="20"/>
                          </w:rPr>
                          <w:t>${</w:t>
                        </w:r>
                        <w:r w:rsidR="00E02E96" w:rsidRPr="00E103E2">
                          <w:rPr>
                            <w:rFonts w:cs="Calibri"/>
                            <w:b/>
                            <w:color w:val="33CCCC"/>
                            <w:sz w:val="20"/>
                            <w:szCs w:val="20"/>
                          </w:rPr>
                          <w:t>CustomerLastName</w:t>
                        </w:r>
                        <w:bookmarkEnd w:id="36"/>
                        <w:r>
                          <w:rPr>
                            <w:rFonts w:cs="Calibri"/>
                            <w:b/>
                            <w:color w:val="33CCCC"/>
                            <w:sz w:val="20"/>
                            <w:szCs w:val="20"/>
                          </w:rPr>
                          <w:t>}</w:t>
                        </w:r>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37" w:name="bkBillingCity"/>
                        <w:r>
                          <w:rPr>
                            <w:rFonts w:cs="Calibri"/>
                            <w:b/>
                            <w:sz w:val="20"/>
                            <w:szCs w:val="20"/>
                          </w:rPr>
                          <w:t>${</w:t>
                        </w:r>
                        <w:r w:rsidR="00E02E96" w:rsidRPr="00E103E2">
                          <w:rPr>
                            <w:rFonts w:cs="Calibri"/>
                            <w:b/>
                            <w:sz w:val="20"/>
                            <w:szCs w:val="20"/>
                          </w:rPr>
                          <w:t>City</w:t>
                        </w:r>
                        <w:bookmarkEnd w:id="37"/>
                        <w:r>
                          <w:rPr>
                            <w:rFonts w:cs="Calibri"/>
                            <w:b/>
                            <w:sz w:val="20"/>
                            <w:szCs w:val="20"/>
                          </w:rPr>
                          <w:t>}</w:t>
                        </w:r>
                        <w:r w:rsidR="00E02E96" w:rsidRPr="00E103E2">
                          <w:rPr>
                            <w:rFonts w:cs="Calibri"/>
                            <w:b/>
                            <w:sz w:val="20"/>
                            <w:szCs w:val="20"/>
                          </w:rPr>
                          <w:t xml:space="preserve">, </w:t>
                        </w:r>
                        <w:bookmarkStart w:id="38" w:name="bkBillingState"/>
                        <w:r>
                          <w:rPr>
                            <w:rFonts w:cs="Calibri"/>
                            <w:b/>
                            <w:sz w:val="20"/>
                            <w:szCs w:val="20"/>
                          </w:rPr>
                          <w:t>${</w:t>
                        </w:r>
                        <w:r w:rsidR="00E02E96" w:rsidRPr="00E103E2">
                          <w:rPr>
                            <w:rFonts w:cs="Calibri"/>
                            <w:b/>
                            <w:sz w:val="20"/>
                            <w:szCs w:val="20"/>
                          </w:rPr>
                          <w:t>State</w:t>
                        </w:r>
                        <w:bookmarkEnd w:id="38"/>
                        <w:r>
                          <w:rPr>
                            <w:rFonts w:cs="Calibri"/>
                            <w:b/>
                            <w:sz w:val="20"/>
                            <w:szCs w:val="20"/>
                          </w:rPr>
                          <w:t>}</w:t>
                        </w:r>
                        <w:r w:rsidR="00E02E96" w:rsidRPr="00E103E2">
                          <w:rPr>
                            <w:rFonts w:cs="Calibri"/>
                            <w:b/>
                            <w:sz w:val="20"/>
                            <w:szCs w:val="20"/>
                          </w:rPr>
                          <w:t xml:space="preserve"> </w:t>
                        </w:r>
                        <w:bookmarkStart w:id="39" w:name="bkBillingZipcode"/>
                        <w:r>
                          <w:rPr>
                            <w:rFonts w:cs="Calibri"/>
                            <w:b/>
                            <w:sz w:val="20"/>
                            <w:szCs w:val="20"/>
                          </w:rPr>
                          <w:t>${ZipC</w:t>
                        </w:r>
                        <w:r w:rsidR="00E02E96" w:rsidRPr="00E103E2">
                          <w:rPr>
                            <w:rFonts w:cs="Calibri"/>
                            <w:b/>
                            <w:sz w:val="20"/>
                            <w:szCs w:val="20"/>
                          </w:rPr>
                          <w:t>ode</w:t>
                        </w:r>
                        <w:bookmarkEnd w:id="39"/>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v:textbox>
                </v:shap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2868930</wp:posOffset>
                </wp:positionH>
                <wp:positionV relativeFrom="paragraph">
                  <wp:posOffset>-461010</wp:posOffset>
                </wp:positionV>
                <wp:extent cx="3502025" cy="9531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025" cy="953135"/>
                        </a:xfrm>
                        <a:prstGeom prst="rect">
                          <a:avLst/>
                        </a:prstGeom>
                        <a:noFill/>
                        <a:ln w="6350">
                          <a:noFill/>
                        </a:ln>
                      </wps:spPr>
                      <wps:txbx>
                        <w:txbxContent>
                          <w:p w:rsidR="00C268E2" w:rsidRPr="00B332C7" w:rsidRDefault="00F5000F" w:rsidP="00DF0998">
                            <w:pPr>
                              <w:spacing w:after="80" w:line="240" w:lineRule="auto"/>
                              <w:jc w:val="right"/>
                              <w:rPr>
                                <w:rFonts w:ascii="Akzidenz-Grotesk BQ" w:hAnsi="Akzidenz-Grotesk BQ"/>
                                <w:color w:val="FFFFFF"/>
                                <w:sz w:val="24"/>
                                <w:szCs w:val="24"/>
                              </w:rPr>
                            </w:pPr>
                            <w:bookmarkStart w:id="40" w:name="bkMerchantPhone"/>
                            <w:r>
                              <w:rPr>
                                <w:rFonts w:ascii="Akzidenz-Grotesk BQ" w:hAnsi="Akzidenz-Grotesk BQ"/>
                                <w:color w:val="FFFFFF"/>
                                <w:sz w:val="24"/>
                                <w:szCs w:val="24"/>
                              </w:rPr>
                              <w:t>${</w:t>
                            </w:r>
                            <w:r w:rsidR="00E02E96">
                              <w:rPr>
                                <w:rFonts w:ascii="Akzidenz-Grotesk BQ" w:hAnsi="Akzidenz-Grotesk BQ"/>
                                <w:color w:val="FFFFFF"/>
                                <w:sz w:val="24"/>
                                <w:szCs w:val="24"/>
                              </w:rPr>
                              <w:t>MerchantPhone</w:t>
                            </w:r>
                            <w:bookmarkEnd w:id="40"/>
                            <w:r>
                              <w:rPr>
                                <w:rFonts w:ascii="Akzidenz-Grotesk BQ" w:hAnsi="Akzidenz-Grotesk BQ"/>
                                <w:color w:val="FFFFFF"/>
                                <w:sz w:val="24"/>
                                <w:szCs w:val="24"/>
                              </w:rPr>
                              <w:t>}</w:t>
                            </w:r>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225.9pt;margin-top:-36.3pt;width:275.75pt;height: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" filled="f" stroked="f" strokeweight=".5pt">
                <v:path arrowok="t"/>
                <v:textbox>
                  <w:txbxContent>
                    <w:p w:rsidR="00C268E2" w:rsidRPr="00B332C7" w:rsidRDefault="00F5000F" w:rsidP="00DF0998">
                      <w:pPr>
                        <w:spacing w:after="80" w:line="240" w:lineRule="auto"/>
                        <w:jc w:val="right"/>
                        <w:rPr>
                          <w:rFonts w:ascii="Akzidenz-Grotesk BQ" w:hAnsi="Akzidenz-Grotesk BQ"/>
                          <w:color w:val="FFFFFF"/>
                          <w:sz w:val="24"/>
                          <w:szCs w:val="24"/>
                        </w:rPr>
                      </w:pPr>
                      <w:bookmarkStart w:id="41"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41"/>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v:textbox>
              </v:shape>
            </w:pict>
          </mc:Fallback>
        </mc:AlternateContent>
      </w:r>
      <w:r>
        <w:rPr>
          <w:noProof/>
        </w:rPr>
        <w:drawing>
          <wp:anchor distT="0" distB="0" distL="114300" distR="114300" simplePos="0" relativeHeight="251658240" behindDoc="0" locked="0" layoutInCell="1" allowOverlap="1">
            <wp:simplePos x="0" y="0"/>
            <wp:positionH relativeFrom="margin">
              <wp:posOffset>3844925</wp:posOffset>
            </wp:positionH>
            <wp:positionV relativeFrom="margin">
              <wp:posOffset>236220</wp:posOffset>
            </wp:positionV>
            <wp:extent cx="1630045" cy="1400175"/>
            <wp:effectExtent l="0" t="0" r="0" b="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004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-1071245</wp:posOffset>
            </wp:positionH>
            <wp:positionV relativeFrom="paragraph">
              <wp:posOffset>-895350</wp:posOffset>
            </wp:positionV>
            <wp:extent cx="7766050" cy="10049510"/>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50" cy="1004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ECA" w:rsidRDefault="004A47FE" w:rsidP="004F45BF">
      <w:r>
        <w:rPr>
          <w:noProof/>
        </w:rPr>
        <w:drawing>
          <wp:anchor distT="0" distB="0" distL="114300" distR="114300" simplePos="0" relativeHeight="251655168" behindDoc="1" locked="0" layoutInCell="1" allowOverlap="1">
            <wp:simplePos x="0" y="0"/>
            <wp:positionH relativeFrom="margin">
              <wp:posOffset>4354195</wp:posOffset>
            </wp:positionH>
            <wp:positionV relativeFrom="margin">
              <wp:posOffset>5653405</wp:posOffset>
            </wp:positionV>
            <wp:extent cx="2347595" cy="3110865"/>
            <wp:effectExtent l="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95"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53">
        <w:br w:type="page"/>
      </w: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3175</wp:posOffset>
            </wp:positionV>
            <wp:extent cx="7772400" cy="10052050"/>
            <wp:effectExtent l="0" t="0" r="0" b="0"/>
            <wp:wrapTopAndBottom/>
            <wp:docPr id="13"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5EC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Alternates Light">
    <w:altName w:val="Liberation Mono"/>
    <w:panose1 w:val="00000000000000000000"/>
    <w:charset w:val="00"/>
    <w:family w:val="modern"/>
    <w:notTrueType/>
    <w:pitch w:val="variable"/>
    <w:sig w:usb0="00000001" w:usb1="00000003" w:usb2="00000000" w:usb3="00000000" w:csb0="00000197"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Montserrat Light">
    <w:altName w:val="Liberation Mono"/>
    <w:panose1 w:val="00000000000000000000"/>
    <w:charset w:val="00"/>
    <w:family w:val="modern"/>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Liberation Mono"/>
    <w:panose1 w:val="00000000000000000000"/>
    <w:charset w:val="00"/>
    <w:family w:val="modern"/>
    <w:notTrueType/>
    <w:pitch w:val="variable"/>
    <w:sig w:usb0="00000001" w:usb1="00000003" w:usb2="00000000" w:usb3="00000000" w:csb0="00000197" w:csb1="00000000"/>
  </w:font>
  <w:font w:name="Akzidenz-Grotesk BQ">
    <w:altName w:val="Calibri"/>
    <w:panose1 w:val="00000000000000000000"/>
    <w:charset w:val="00"/>
    <w:family w:val="modern"/>
    <w:notTrueType/>
    <w:pitch w:val="variable"/>
    <w:sig w:usb0="A000002F" w:usb1="0000000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7FE"/>
    <w:rsid w:val="00015BC6"/>
    <w:rsid w:val="00027754"/>
    <w:rsid w:val="00031EB6"/>
    <w:rsid w:val="00045413"/>
    <w:rsid w:val="00096921"/>
    <w:rsid w:val="0010461F"/>
    <w:rsid w:val="00105ADD"/>
    <w:rsid w:val="00106472"/>
    <w:rsid w:val="00163687"/>
    <w:rsid w:val="0019336D"/>
    <w:rsid w:val="001A5D50"/>
    <w:rsid w:val="001B5A64"/>
    <w:rsid w:val="001C221B"/>
    <w:rsid w:val="00225BB4"/>
    <w:rsid w:val="00241365"/>
    <w:rsid w:val="002516B4"/>
    <w:rsid w:val="00251A74"/>
    <w:rsid w:val="002A21F5"/>
    <w:rsid w:val="002A41AC"/>
    <w:rsid w:val="002D3ACA"/>
    <w:rsid w:val="00302227"/>
    <w:rsid w:val="00334682"/>
    <w:rsid w:val="00365711"/>
    <w:rsid w:val="00375D47"/>
    <w:rsid w:val="003848B3"/>
    <w:rsid w:val="00384DD5"/>
    <w:rsid w:val="003E7911"/>
    <w:rsid w:val="003F04D5"/>
    <w:rsid w:val="00463223"/>
    <w:rsid w:val="00495599"/>
    <w:rsid w:val="004A053B"/>
    <w:rsid w:val="004A47FE"/>
    <w:rsid w:val="004B5E3A"/>
    <w:rsid w:val="004D4628"/>
    <w:rsid w:val="004E53B2"/>
    <w:rsid w:val="004F45BF"/>
    <w:rsid w:val="0050281C"/>
    <w:rsid w:val="0055641B"/>
    <w:rsid w:val="005733E1"/>
    <w:rsid w:val="00590F08"/>
    <w:rsid w:val="0059472B"/>
    <w:rsid w:val="005D158E"/>
    <w:rsid w:val="006211C2"/>
    <w:rsid w:val="0063599F"/>
    <w:rsid w:val="00640B58"/>
    <w:rsid w:val="006519B3"/>
    <w:rsid w:val="00697C03"/>
    <w:rsid w:val="006C2779"/>
    <w:rsid w:val="00705D69"/>
    <w:rsid w:val="00706638"/>
    <w:rsid w:val="007232C1"/>
    <w:rsid w:val="007255E6"/>
    <w:rsid w:val="00734D34"/>
    <w:rsid w:val="00741943"/>
    <w:rsid w:val="00795618"/>
    <w:rsid w:val="00805356"/>
    <w:rsid w:val="008100AF"/>
    <w:rsid w:val="00860216"/>
    <w:rsid w:val="00865ECA"/>
    <w:rsid w:val="00880F06"/>
    <w:rsid w:val="008855C7"/>
    <w:rsid w:val="008D2F67"/>
    <w:rsid w:val="008D411F"/>
    <w:rsid w:val="008D4B53"/>
    <w:rsid w:val="008E460F"/>
    <w:rsid w:val="008F2FE4"/>
    <w:rsid w:val="0090380D"/>
    <w:rsid w:val="00931D14"/>
    <w:rsid w:val="00934528"/>
    <w:rsid w:val="00957B8F"/>
    <w:rsid w:val="00964783"/>
    <w:rsid w:val="009972A9"/>
    <w:rsid w:val="009B782C"/>
    <w:rsid w:val="009C51C4"/>
    <w:rsid w:val="00A2007E"/>
    <w:rsid w:val="00A205CF"/>
    <w:rsid w:val="00A410D1"/>
    <w:rsid w:val="00A538EA"/>
    <w:rsid w:val="00AD04D8"/>
    <w:rsid w:val="00B03126"/>
    <w:rsid w:val="00B332C7"/>
    <w:rsid w:val="00B6474D"/>
    <w:rsid w:val="00B946E5"/>
    <w:rsid w:val="00BC41FF"/>
    <w:rsid w:val="00BE51D7"/>
    <w:rsid w:val="00C268E2"/>
    <w:rsid w:val="00C5170C"/>
    <w:rsid w:val="00C53ECB"/>
    <w:rsid w:val="00C548CF"/>
    <w:rsid w:val="00C6277B"/>
    <w:rsid w:val="00C63036"/>
    <w:rsid w:val="00C645FC"/>
    <w:rsid w:val="00C67717"/>
    <w:rsid w:val="00CB61F2"/>
    <w:rsid w:val="00CC6622"/>
    <w:rsid w:val="00CD2902"/>
    <w:rsid w:val="00D1760F"/>
    <w:rsid w:val="00D5011A"/>
    <w:rsid w:val="00D531EB"/>
    <w:rsid w:val="00D85B01"/>
    <w:rsid w:val="00D868D5"/>
    <w:rsid w:val="00D97086"/>
    <w:rsid w:val="00DB5098"/>
    <w:rsid w:val="00DF0998"/>
    <w:rsid w:val="00E02E96"/>
    <w:rsid w:val="00E44E7C"/>
    <w:rsid w:val="00E54666"/>
    <w:rsid w:val="00E943D2"/>
    <w:rsid w:val="00EC675A"/>
    <w:rsid w:val="00F121EF"/>
    <w:rsid w:val="00F138A0"/>
    <w:rsid w:val="00F22E65"/>
    <w:rsid w:val="00F26257"/>
    <w:rsid w:val="00F5000F"/>
    <w:rsid w:val="00F51DAE"/>
    <w:rsid w:val="00F70C72"/>
    <w:rsid w:val="00FC053A"/>
    <w:rsid w:val="00FC1614"/>
    <w:rsid w:val="00FD27D1"/>
    <w:rsid w:val="00FE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877CB"/>
  <w15:chartTrackingRefBased/>
  <w15:docId w15:val="{FCC565F9-D01D-4C76-B3A7-5234EA23A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75013">
      <w:bodyDiv w:val="1"/>
      <w:marLeft w:val="0"/>
      <w:marRight w:val="0"/>
      <w:marTop w:val="0"/>
      <w:marBottom w:val="0"/>
      <w:divBdr>
        <w:top w:val="none" w:sz="0" w:space="0" w:color="auto"/>
        <w:left w:val="none" w:sz="0" w:space="0" w:color="auto"/>
        <w:bottom w:val="none" w:sz="0" w:space="0" w:color="auto"/>
        <w:right w:val="none" w:sz="0" w:space="0" w:color="auto"/>
      </w:divBdr>
    </w:div>
    <w:div w:id="824510259">
      <w:bodyDiv w:val="1"/>
      <w:marLeft w:val="0"/>
      <w:marRight w:val="0"/>
      <w:marTop w:val="0"/>
      <w:marBottom w:val="0"/>
      <w:divBdr>
        <w:top w:val="none" w:sz="0" w:space="0" w:color="auto"/>
        <w:left w:val="none" w:sz="0" w:space="0" w:color="auto"/>
        <w:bottom w:val="none" w:sz="0" w:space="0" w:color="auto"/>
        <w:right w:val="none" w:sz="0" w:space="0" w:color="auto"/>
      </w:divBdr>
    </w:div>
    <w:div w:id="9972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Telemed\CC\noTrial\TELEMEDICINE%20WL%20-%20NO%20TRIAL%20(BASIC)%20(H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8C12F-9A91-45F0-850B-36177559B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TELEMEDICINE WL - NO TRIAL (BASIC) (HC).dot</Template>
  <TotalTime>10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dc:description/>
  <cp:lastModifiedBy>Rigoberto Moreira</cp:lastModifiedBy>
  <cp:revision>7</cp:revision>
  <cp:lastPrinted>2022-12-30T20:58:00Z</cp:lastPrinted>
  <dcterms:created xsi:type="dcterms:W3CDTF">2023-07-06T15:50:00Z</dcterms:created>
  <dcterms:modified xsi:type="dcterms:W3CDTF">2023-08-02T14:40:00Z</dcterms:modified>
</cp:coreProperties>
</file>