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4A47FE"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-868468</wp:posOffset>
                </wp:positionH>
                <wp:positionV relativeFrom="paragraph">
                  <wp:posOffset>-188595</wp:posOffset>
                </wp:positionV>
                <wp:extent cx="6277821"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7821" cy="9336405"/>
                          <a:chOff x="134503" y="94129"/>
                          <a:chExt cx="6280395"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F5000F">
                                <w:rPr>
                                  <w:rFonts w:cs="Calibri"/>
                                  <w:b/>
                                  <w:bCs/>
                                  <w:spacing w:val="4"/>
                                  <w:sz w:val="20"/>
                                  <w:szCs w:val="20"/>
                                </w:rPr>
                                <w:t>${</w:t>
                              </w:r>
                              <w:proofErr w:type="spellStart"/>
                              <w:r w:rsidR="00E02E96" w:rsidRPr="00A8528F">
                                <w:rPr>
                                  <w:rFonts w:cs="Calibri"/>
                                  <w:b/>
                                  <w:bCs/>
                                  <w:spacing w:val="4"/>
                                  <w:sz w:val="20"/>
                                  <w:szCs w:val="20"/>
                                </w:rPr>
                                <w:t>CustomerFirstName</w:t>
                              </w:r>
                              <w:bookmarkEnd w:id="0"/>
                              <w:proofErr w:type="spellEnd"/>
                              <w:r w:rsidR="00F5000F">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F5000F">
                                <w:rPr>
                                  <w:rFonts w:cs="Calibri"/>
                                  <w:b/>
                                  <w:bCs/>
                                  <w:spacing w:val="4"/>
                                  <w:sz w:val="20"/>
                                  <w:szCs w:val="20"/>
                                </w:rPr>
                                <w:t>${</w:t>
                              </w:r>
                              <w:proofErr w:type="spellStart"/>
                              <w:r w:rsidR="00E02E96" w:rsidRPr="00A8528F">
                                <w:rPr>
                                  <w:rFonts w:cs="Calibri"/>
                                  <w:b/>
                                  <w:bCs/>
                                  <w:spacing w:val="4"/>
                                  <w:sz w:val="20"/>
                                  <w:szCs w:val="20"/>
                                </w:rPr>
                                <w:t>CustomerLastName</w:t>
                              </w:r>
                              <w:bookmarkEnd w:id="1"/>
                              <w:proofErr w:type="spellEnd"/>
                              <w:r w:rsidR="00F5000F">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F5000F">
                                <w:rPr>
                                  <w:rFonts w:cs="Calibri"/>
                                  <w:b/>
                                  <w:bCs/>
                                  <w:spacing w:val="4"/>
                                  <w:sz w:val="20"/>
                                  <w:szCs w:val="20"/>
                                </w:rPr>
                                <w:t>${</w:t>
                              </w:r>
                              <w:proofErr w:type="spellStart"/>
                              <w:r w:rsidR="00E02E96" w:rsidRPr="00A8528F">
                                <w:rPr>
                                  <w:rFonts w:cs="Calibri"/>
                                  <w:b/>
                                  <w:bCs/>
                                  <w:spacing w:val="4"/>
                                  <w:sz w:val="20"/>
                                  <w:szCs w:val="20"/>
                                </w:rPr>
                                <w:t>MerchantCompanyName</w:t>
                              </w:r>
                              <w:bookmarkEnd w:id="2"/>
                              <w:proofErr w:type="spellEnd"/>
                              <w:r w:rsidR="00F5000F">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F5000F">
                                <w:rPr>
                                  <w:rFonts w:cs="Calibri"/>
                                  <w:b/>
                                  <w:bCs/>
                                  <w:spacing w:val="4"/>
                                  <w:sz w:val="20"/>
                                  <w:szCs w:val="20"/>
                                </w:rPr>
                                <w:t>$</w:t>
                              </w:r>
                              <w:proofErr w:type="gramEnd"/>
                              <w:r w:rsidR="00F5000F">
                                <w:rPr>
                                  <w:rFonts w:cs="Calibri"/>
                                  <w:b/>
                                  <w:bCs/>
                                  <w:spacing w:val="4"/>
                                  <w:sz w:val="20"/>
                                  <w:szCs w:val="20"/>
                                </w:rPr>
                                <w:t>{</w:t>
                              </w:r>
                              <w:proofErr w:type="spellStart"/>
                              <w:r w:rsidR="00E02E96" w:rsidRPr="00A8528F">
                                <w:rPr>
                                  <w:rFonts w:cs="Calibri"/>
                                  <w:b/>
                                  <w:bCs/>
                                  <w:spacing w:val="4"/>
                                  <w:sz w:val="20"/>
                                  <w:szCs w:val="20"/>
                                </w:rPr>
                                <w:t>MerchantCompanyNam</w:t>
                              </w:r>
                              <w:bookmarkEnd w:id="3"/>
                              <w:r w:rsidR="00F5000F">
                                <w:rPr>
                                  <w:rFonts w:cs="Calibri"/>
                                  <w:b/>
                                  <w:bCs/>
                                  <w:spacing w:val="4"/>
                                  <w:sz w:val="20"/>
                                  <w:szCs w:val="20"/>
                                </w:rPr>
                                <w:t>e</w:t>
                              </w:r>
                              <w:proofErr w:type="spellEnd"/>
                              <w:r w:rsidR="00F5000F">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4" w:name="bkMonthlyCost"/>
                              <w:r w:rsidR="00F5000F" w:rsidRPr="00C67717">
                                <w:rPr>
                                  <w:rFonts w:cs="Calibri"/>
                                  <w:b/>
                                  <w:bCs/>
                                  <w:spacing w:val="4"/>
                                  <w:sz w:val="20"/>
                                  <w:szCs w:val="20"/>
                                </w:rPr>
                                <w:t>${</w:t>
                              </w:r>
                              <w:proofErr w:type="spellStart"/>
                              <w:r w:rsidR="00E02E96" w:rsidRPr="00C67717">
                                <w:rPr>
                                  <w:rFonts w:cs="Calibri"/>
                                  <w:b/>
                                  <w:bCs/>
                                  <w:spacing w:val="4"/>
                                  <w:sz w:val="20"/>
                                  <w:szCs w:val="20"/>
                                </w:rPr>
                                <w:t>Monthly</w:t>
                              </w:r>
                              <w:bookmarkEnd w:id="4"/>
                              <w:r w:rsidR="00F5000F" w:rsidRPr="00C67717">
                                <w:rPr>
                                  <w:rFonts w:cs="Calibri"/>
                                  <w:b/>
                                  <w:bCs/>
                                  <w:spacing w:val="4"/>
                                  <w:sz w:val="20"/>
                                  <w:szCs w:val="20"/>
                                </w:rPr>
                                <w:t>Payments</w:t>
                              </w:r>
                              <w:proofErr w:type="spellEnd"/>
                              <w:r w:rsidR="00F5000F" w:rsidRPr="00C67717">
                                <w:rPr>
                                  <w:rFonts w:cs="Calibri"/>
                                  <w:b/>
                                  <w:bCs/>
                                  <w:spacing w:val="4"/>
                                  <w:sz w:val="20"/>
                                  <w:szCs w:val="20"/>
                                </w:rPr>
                                <w:t>}</w:t>
                              </w:r>
                              <w:r w:rsidR="00E02E96" w:rsidRPr="00C67717">
                                <w:rPr>
                                  <w:rFonts w:cs="Calibri"/>
                                  <w:b/>
                                  <w:bCs/>
                                  <w:spacing w:val="4"/>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5" w:name="bkNextBillDay"/>
                              <w:r w:rsidR="00F5000F" w:rsidRPr="00C67717">
                                <w:rPr>
                                  <w:rFonts w:cs="Calibri"/>
                                  <w:b/>
                                  <w:bCs/>
                                  <w:spacing w:val="4"/>
                                  <w:sz w:val="20"/>
                                  <w:szCs w:val="20"/>
                                </w:rPr>
                                <w:t>${</w:t>
                              </w:r>
                              <w:proofErr w:type="spellStart"/>
                              <w:r w:rsidR="00E02E96" w:rsidRPr="00C67717">
                                <w:rPr>
                                  <w:rFonts w:cs="Calibri"/>
                                  <w:b/>
                                  <w:bCs/>
                                  <w:spacing w:val="4"/>
                                  <w:sz w:val="20"/>
                                  <w:szCs w:val="20"/>
                                </w:rPr>
                                <w:t>NextBillDa</w:t>
                              </w:r>
                              <w:bookmarkEnd w:id="5"/>
                              <w:r w:rsidR="00135073">
                                <w:rPr>
                                  <w:rFonts w:cs="Calibri"/>
                                  <w:b/>
                                  <w:bCs/>
                                  <w:spacing w:val="4"/>
                                  <w:sz w:val="20"/>
                                  <w:szCs w:val="20"/>
                                </w:rPr>
                                <w:t>te</w:t>
                              </w:r>
                              <w:bookmarkStart w:id="6" w:name="_GoBack"/>
                              <w:bookmarkEnd w:id="6"/>
                              <w:proofErr w:type="spellEnd"/>
                              <w:r w:rsidR="00F5000F" w:rsidRPr="00C67717">
                                <w:rPr>
                                  <w:rFonts w:cs="Calibri"/>
                                  <w:b/>
                                  <w:bCs/>
                                  <w:spacing w:val="4"/>
                                  <w:sz w:val="20"/>
                                  <w:szCs w:val="20"/>
                                </w:rPr>
                                <w:t>}</w:t>
                              </w:r>
                              <w:r w:rsidRPr="00DB5098">
                                <w:rPr>
                                  <w:rFonts w:cs="Calibri"/>
                                  <w:b/>
                                  <w:bCs/>
                                  <w:spacing w:val="4"/>
                                  <w:sz w:val="20"/>
                                  <w:szCs w:val="20"/>
                                </w:rPr>
                                <w:t xml:space="preserve"> of each month. Your Credit Card will read as</w:t>
                              </w:r>
                              <w:bookmarkStart w:id="7" w:name="bkDescriptor"/>
                              <w:r w:rsidR="00E02E96" w:rsidRPr="00E02E96">
                                <w:rPr>
                                  <w:rFonts w:cs="Calibri"/>
                                  <w:b/>
                                  <w:bCs/>
                                  <w:sz w:val="20"/>
                                  <w:szCs w:val="20"/>
                                </w:rPr>
                                <w:t xml:space="preserve"> </w:t>
                              </w:r>
                              <w:r w:rsidR="00F5000F">
                                <w:rPr>
                                  <w:rFonts w:cs="Calibri"/>
                                  <w:b/>
                                  <w:bCs/>
                                  <w:sz w:val="20"/>
                                  <w:szCs w:val="20"/>
                                </w:rPr>
                                <w:t>${</w:t>
                              </w:r>
                              <w:r w:rsidR="00E02E96" w:rsidRPr="00A8528F">
                                <w:rPr>
                                  <w:rFonts w:cs="Calibri"/>
                                  <w:b/>
                                  <w:bCs/>
                                  <w:sz w:val="20"/>
                                  <w:szCs w:val="20"/>
                                </w:rPr>
                                <w:t>Descriptor</w:t>
                              </w:r>
                              <w:bookmarkEnd w:id="7"/>
                              <w:r w:rsidR="00F5000F">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8" w:name="bkMerchantPhoneThree"/>
                              <w:bookmarkStart w:id="9" w:name="bkMerchantPhoneFour"/>
                              <w:r w:rsidR="00F5000F">
                                <w:rPr>
                                  <w:rFonts w:cs="Calibri"/>
                                  <w:b/>
                                  <w:bCs/>
                                  <w:spacing w:val="4"/>
                                  <w:sz w:val="20"/>
                                  <w:szCs w:val="20"/>
                                </w:rPr>
                                <w:t>${</w:t>
                              </w:r>
                              <w:proofErr w:type="spellStart"/>
                              <w:r w:rsidR="00E02E96">
                                <w:rPr>
                                  <w:rFonts w:cs="Calibri"/>
                                  <w:b/>
                                  <w:bCs/>
                                  <w:spacing w:val="4"/>
                                  <w:sz w:val="20"/>
                                  <w:szCs w:val="20"/>
                                </w:rPr>
                                <w:t>MerchantPhone</w:t>
                              </w:r>
                              <w:bookmarkEnd w:id="8"/>
                              <w:bookmarkEnd w:id="9"/>
                              <w:proofErr w:type="spellEnd"/>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10" w:name="bkWebsiteFulfillment"/>
                              <w:r w:rsidR="00F5000F">
                                <w:rPr>
                                  <w:rFonts w:cs="Calibri"/>
                                  <w:b/>
                                  <w:bCs/>
                                  <w:spacing w:val="4"/>
                                  <w:sz w:val="20"/>
                                  <w:szCs w:val="20"/>
                                </w:rPr>
                                <w:t>${</w:t>
                              </w:r>
                              <w:r w:rsidR="00E02E96" w:rsidRPr="00A8528F">
                                <w:rPr>
                                  <w:rFonts w:cs="Calibri"/>
                                  <w:b/>
                                  <w:bCs/>
                                  <w:spacing w:val="4"/>
                                  <w:sz w:val="20"/>
                                  <w:szCs w:val="20"/>
                                </w:rPr>
                                <w:t>Fulfillment</w:t>
                              </w:r>
                              <w:bookmarkEnd w:id="10"/>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F5000F">
                                <w:rPr>
                                  <w:rFonts w:cs="Calibri"/>
                                  <w:b/>
                                  <w:bCs/>
                                  <w:spacing w:val="4"/>
                                  <w:sz w:val="20"/>
                                  <w:szCs w:val="20"/>
                                </w:rPr>
                                <w:t>${</w:t>
                              </w:r>
                              <w:proofErr w:type="spellStart"/>
                              <w:r w:rsidR="00F5000F">
                                <w:rPr>
                                  <w:rFonts w:cs="Calibri"/>
                                  <w:b/>
                                  <w:bCs/>
                                  <w:spacing w:val="4"/>
                                  <w:sz w:val="20"/>
                                  <w:szCs w:val="20"/>
                                </w:rPr>
                                <w:t>MerchantPhone</w:t>
                              </w:r>
                              <w:proofErr w:type="spellEnd"/>
                              <w:r w:rsidR="00F5000F">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F5000F" w:rsidP="00E02E96">
                              <w:pPr>
                                <w:spacing w:line="10" w:lineRule="atLeast"/>
                                <w:rPr>
                                  <w:rFonts w:cs="Calibri"/>
                                  <w:b/>
                                  <w:bCs/>
                                  <w:spacing w:val="4"/>
                                  <w:sz w:val="20"/>
                                  <w:szCs w:val="20"/>
                                </w:rPr>
                              </w:pPr>
                              <w:bookmarkStart w:id="11"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11"/>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2" w:name="bkOrderNumber"/>
                              <w:r w:rsidR="00F5000F">
                                <w:rPr>
                                  <w:rFonts w:cs="Calibri"/>
                                  <w:b/>
                                  <w:bCs/>
                                  <w:spacing w:val="4"/>
                                  <w:sz w:val="20"/>
                                  <w:szCs w:val="20"/>
                                </w:rPr>
                                <w:t>${</w:t>
                              </w:r>
                              <w:proofErr w:type="spellStart"/>
                              <w:r>
                                <w:rPr>
                                  <w:rFonts w:cs="Calibri"/>
                                  <w:b/>
                                  <w:bCs/>
                                  <w:spacing w:val="4"/>
                                  <w:sz w:val="20"/>
                                  <w:szCs w:val="20"/>
                                </w:rPr>
                                <w:t>OrderNumber</w:t>
                              </w:r>
                              <w:bookmarkEnd w:id="12"/>
                              <w:proofErr w:type="spellEnd"/>
                              <w:r w:rsidR="00F5000F">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F5000F">
                              <w:pPr>
                                <w:rPr>
                                  <w:rFonts w:ascii="Montserrat" w:hAnsi="Montserrat"/>
                                  <w:color w:val="FFFFFF"/>
                                  <w:sz w:val="24"/>
                                  <w:szCs w:val="24"/>
                                </w:rPr>
                              </w:pPr>
                              <w:bookmarkStart w:id="13" w:name="bkMerchantPhoneTwo"/>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63599F">
                                <w:rPr>
                                  <w:rFonts w:ascii="Montserrat" w:hAnsi="Montserrat"/>
                                  <w:color w:val="FFFFFF"/>
                                  <w:sz w:val="24"/>
                                  <w:szCs w:val="24"/>
                                </w:rPr>
                                <w:t>e</w:t>
                              </w:r>
                              <w:bookmarkEnd w:id="13"/>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sidR="00697C03">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202411" y="8683102"/>
                            <a:ext cx="3212487" cy="537667"/>
                          </a:xfrm>
                          <a:prstGeom prst="rect">
                            <a:avLst/>
                          </a:prstGeom>
                          <a:noFill/>
                          <a:ln w="6350">
                            <a:noFill/>
                          </a:ln>
                        </wps:spPr>
                        <wps:txbx>
                          <w:txbxContent>
                            <w:p w:rsidR="00E943D2" w:rsidRPr="00697C03" w:rsidRDefault="00E943D2">
                              <w:pPr>
                                <w:rPr>
                                  <w:rFonts w:ascii="Montserrat" w:hAnsi="Montserrat"/>
                                  <w:color w:val="FFFFFF"/>
                                  <w:szCs w:val="24"/>
                                </w:rPr>
                              </w:pPr>
                              <w:r w:rsidRPr="00697C03">
                                <w:rPr>
                                  <w:rFonts w:ascii="Montserrat" w:hAnsi="Montserrat"/>
                                  <w:color w:val="FFFFFF"/>
                                  <w:szCs w:val="24"/>
                                </w:rPr>
                                <w:t xml:space="preserve">5337 N </w:t>
                              </w:r>
                              <w:proofErr w:type="spellStart"/>
                              <w:r w:rsidRPr="00697C03">
                                <w:rPr>
                                  <w:rFonts w:ascii="Montserrat" w:hAnsi="Montserrat"/>
                                  <w:color w:val="FFFFFF"/>
                                  <w:szCs w:val="24"/>
                                </w:rPr>
                                <w:t>Socrum</w:t>
                              </w:r>
                              <w:proofErr w:type="spellEnd"/>
                              <w:r w:rsidRPr="00697C03">
                                <w:rPr>
                                  <w:rFonts w:ascii="Montserrat" w:hAnsi="Montserrat"/>
                                  <w:color w:val="FFFFFF"/>
                                  <w:szCs w:val="24"/>
                                </w:rPr>
                                <w:t xml:space="preserve"> Loop Road </w:t>
                              </w:r>
                              <w:r w:rsidRPr="00697C03">
                                <w:rPr>
                                  <w:rFonts w:ascii="Montserrat" w:hAnsi="Montserrat"/>
                                  <w:color w:val="FFFFFF"/>
                                  <w:szCs w:val="24"/>
                                </w:rPr>
                                <w:cr/>
                                <w:t xml:space="preserve">Unit </w:t>
                              </w:r>
                              <w:r w:rsidR="00D97086" w:rsidRPr="00697C03">
                                <w:rPr>
                                  <w:rFonts w:ascii="Montserrat" w:hAnsi="Montserrat"/>
                                  <w:color w:val="FFFFFF"/>
                                  <w:szCs w:val="24"/>
                                </w:rPr>
                                <w:t>406</w:t>
                              </w:r>
                              <w:r w:rsidRPr="00697C03">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F5000F" w:rsidP="00DF0998">
                              <w:pPr>
                                <w:spacing w:after="0" w:line="220" w:lineRule="atLeast"/>
                                <w:ind w:right="-91"/>
                                <w:rPr>
                                  <w:rFonts w:ascii="Montserrat Light" w:hAnsi="Montserrat Light" w:cs="Arial"/>
                                  <w:b/>
                                  <w:bCs/>
                                  <w:sz w:val="18"/>
                                  <w:szCs w:val="18"/>
                                </w:rPr>
                              </w:pPr>
                              <w:bookmarkStart w:id="14"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14"/>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5D158E">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F5000F" w:rsidP="00E02E96">
                              <w:pPr>
                                <w:spacing w:after="0" w:line="220" w:lineRule="exact"/>
                                <w:ind w:right="-91"/>
                                <w:rPr>
                                  <w:rFonts w:cs="Calibri"/>
                                  <w:sz w:val="20"/>
                                  <w:szCs w:val="20"/>
                                </w:rPr>
                              </w:pPr>
                              <w:bookmarkStart w:id="15" w:name="bkCustomerFirstName"/>
                              <w:r>
                                <w:rPr>
                                  <w:rFonts w:cs="Calibri"/>
                                  <w:b/>
                                  <w:color w:val="33CCCC"/>
                                  <w:sz w:val="20"/>
                                  <w:szCs w:val="20"/>
                                </w:rPr>
                                <w:t>${</w:t>
                              </w:r>
                              <w:proofErr w:type="spellStart"/>
                              <w:r w:rsidR="00E02E96" w:rsidRPr="00E103E2">
                                <w:rPr>
                                  <w:rFonts w:cs="Calibri"/>
                                  <w:b/>
                                  <w:color w:val="33CCCC"/>
                                  <w:sz w:val="20"/>
                                  <w:szCs w:val="20"/>
                                </w:rPr>
                                <w:t>CustomerFirstNam</w:t>
                              </w:r>
                              <w:bookmarkEnd w:id="15"/>
                              <w:r>
                                <w:rPr>
                                  <w:rFonts w:cs="Calibri"/>
                                  <w:b/>
                                  <w:color w:val="33CCCC"/>
                                  <w:sz w:val="20"/>
                                  <w:szCs w:val="20"/>
                                </w:rPr>
                                <w:t>e</w:t>
                              </w:r>
                              <w:proofErr w:type="spellEnd"/>
                              <w:r>
                                <w:rPr>
                                  <w:rFonts w:cs="Calibri"/>
                                  <w:b/>
                                  <w:color w:val="33CCCC"/>
                                  <w:sz w:val="20"/>
                                  <w:szCs w:val="20"/>
                                </w:rPr>
                                <w:t>}</w:t>
                              </w:r>
                              <w:r w:rsidR="00E02E96" w:rsidRPr="00E103E2">
                                <w:rPr>
                                  <w:rFonts w:cs="Calibri"/>
                                  <w:b/>
                                  <w:color w:val="33CCCC"/>
                                  <w:sz w:val="20"/>
                                  <w:szCs w:val="20"/>
                                </w:rPr>
                                <w:t xml:space="preserve"> </w:t>
                              </w:r>
                              <w:bookmarkStart w:id="16"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16"/>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7" w:name="bkBillingCity"/>
                              <w:r>
                                <w:rPr>
                                  <w:rFonts w:cs="Calibri"/>
                                  <w:b/>
                                  <w:sz w:val="20"/>
                                  <w:szCs w:val="20"/>
                                </w:rPr>
                                <w:t>${</w:t>
                              </w:r>
                              <w:r w:rsidR="00E02E96" w:rsidRPr="00E103E2">
                                <w:rPr>
                                  <w:rFonts w:cs="Calibri"/>
                                  <w:b/>
                                  <w:sz w:val="20"/>
                                  <w:szCs w:val="20"/>
                                </w:rPr>
                                <w:t>City</w:t>
                              </w:r>
                              <w:bookmarkEnd w:id="17"/>
                              <w:r>
                                <w:rPr>
                                  <w:rFonts w:cs="Calibri"/>
                                  <w:b/>
                                  <w:sz w:val="20"/>
                                  <w:szCs w:val="20"/>
                                </w:rPr>
                                <w:t>}</w:t>
                              </w:r>
                              <w:r w:rsidR="00E02E96" w:rsidRPr="00E103E2">
                                <w:rPr>
                                  <w:rFonts w:cs="Calibri"/>
                                  <w:b/>
                                  <w:sz w:val="20"/>
                                  <w:szCs w:val="20"/>
                                </w:rPr>
                                <w:t xml:space="preserve">, </w:t>
                              </w:r>
                              <w:bookmarkStart w:id="18" w:name="bkBillingState"/>
                              <w:r>
                                <w:rPr>
                                  <w:rFonts w:cs="Calibri"/>
                                  <w:b/>
                                  <w:sz w:val="20"/>
                                  <w:szCs w:val="20"/>
                                </w:rPr>
                                <w:t>${</w:t>
                              </w:r>
                              <w:r w:rsidR="00E02E96" w:rsidRPr="00E103E2">
                                <w:rPr>
                                  <w:rFonts w:cs="Calibri"/>
                                  <w:b/>
                                  <w:sz w:val="20"/>
                                  <w:szCs w:val="20"/>
                                </w:rPr>
                                <w:t>State</w:t>
                              </w:r>
                              <w:bookmarkEnd w:id="18"/>
                              <w:r>
                                <w:rPr>
                                  <w:rFonts w:cs="Calibri"/>
                                  <w:b/>
                                  <w:sz w:val="20"/>
                                  <w:szCs w:val="20"/>
                                </w:rPr>
                                <w:t>}</w:t>
                              </w:r>
                              <w:r w:rsidR="00E02E96" w:rsidRPr="00E103E2">
                                <w:rPr>
                                  <w:rFonts w:cs="Calibri"/>
                                  <w:b/>
                                  <w:sz w:val="20"/>
                                  <w:szCs w:val="20"/>
                                </w:rPr>
                                <w:t xml:space="preserve"> </w:t>
                              </w:r>
                              <w:bookmarkStart w:id="19"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19"/>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8.4pt;margin-top:-14.85pt;width:494.3pt;height:735.15pt;z-index:251656192;mso-width-relative:margin;mso-height-relative:margin" coordorigin="1345,941" coordsize="62803,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20" w:name="bkCustomerFirstNameTwo"/>
                        <w:r w:rsidR="00F5000F">
                          <w:rPr>
                            <w:rFonts w:cs="Calibri"/>
                            <w:b/>
                            <w:bCs/>
                            <w:spacing w:val="4"/>
                            <w:sz w:val="20"/>
                            <w:szCs w:val="20"/>
                          </w:rPr>
                          <w:t>${</w:t>
                        </w:r>
                        <w:proofErr w:type="spellStart"/>
                        <w:r w:rsidR="00E02E96" w:rsidRPr="00A8528F">
                          <w:rPr>
                            <w:rFonts w:cs="Calibri"/>
                            <w:b/>
                            <w:bCs/>
                            <w:spacing w:val="4"/>
                            <w:sz w:val="20"/>
                            <w:szCs w:val="20"/>
                          </w:rPr>
                          <w:t>CustomerFirstName</w:t>
                        </w:r>
                        <w:bookmarkEnd w:id="20"/>
                        <w:proofErr w:type="spellEnd"/>
                        <w:r w:rsidR="00F5000F">
                          <w:rPr>
                            <w:rFonts w:cs="Calibri"/>
                            <w:b/>
                            <w:bCs/>
                            <w:spacing w:val="4"/>
                            <w:sz w:val="20"/>
                            <w:szCs w:val="20"/>
                          </w:rPr>
                          <w:t>}</w:t>
                        </w:r>
                        <w:r w:rsidR="00E02E96" w:rsidRPr="00A8528F">
                          <w:rPr>
                            <w:rFonts w:cs="Calibri"/>
                            <w:b/>
                            <w:bCs/>
                            <w:spacing w:val="4"/>
                            <w:sz w:val="20"/>
                            <w:szCs w:val="20"/>
                          </w:rPr>
                          <w:t xml:space="preserve"> </w:t>
                        </w:r>
                        <w:bookmarkStart w:id="21" w:name="bkCustomerLastNameTwo"/>
                        <w:r w:rsidR="00F5000F">
                          <w:rPr>
                            <w:rFonts w:cs="Calibri"/>
                            <w:b/>
                            <w:bCs/>
                            <w:spacing w:val="4"/>
                            <w:sz w:val="20"/>
                            <w:szCs w:val="20"/>
                          </w:rPr>
                          <w:t>${</w:t>
                        </w:r>
                        <w:proofErr w:type="spellStart"/>
                        <w:r w:rsidR="00E02E96" w:rsidRPr="00A8528F">
                          <w:rPr>
                            <w:rFonts w:cs="Calibri"/>
                            <w:b/>
                            <w:bCs/>
                            <w:spacing w:val="4"/>
                            <w:sz w:val="20"/>
                            <w:szCs w:val="20"/>
                          </w:rPr>
                          <w:t>CustomerLastName</w:t>
                        </w:r>
                        <w:bookmarkEnd w:id="21"/>
                        <w:proofErr w:type="spellEnd"/>
                        <w:r w:rsidR="00F5000F">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2" w:name="bkMerchantCompanyNameTwo"/>
                        <w:r w:rsidR="00F5000F">
                          <w:rPr>
                            <w:rFonts w:cs="Calibri"/>
                            <w:b/>
                            <w:bCs/>
                            <w:spacing w:val="4"/>
                            <w:sz w:val="20"/>
                            <w:szCs w:val="20"/>
                          </w:rPr>
                          <w:t>${</w:t>
                        </w:r>
                        <w:proofErr w:type="spellStart"/>
                        <w:r w:rsidR="00E02E96" w:rsidRPr="00A8528F">
                          <w:rPr>
                            <w:rFonts w:cs="Calibri"/>
                            <w:b/>
                            <w:bCs/>
                            <w:spacing w:val="4"/>
                            <w:sz w:val="20"/>
                            <w:szCs w:val="20"/>
                          </w:rPr>
                          <w:t>MerchantCompanyName</w:t>
                        </w:r>
                        <w:bookmarkEnd w:id="22"/>
                        <w:proofErr w:type="spellEnd"/>
                        <w:r w:rsidR="00F5000F">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3" w:name="bkMerchantCompanyNameThree"/>
                        <w:r w:rsidR="00F5000F">
                          <w:rPr>
                            <w:rFonts w:cs="Calibri"/>
                            <w:b/>
                            <w:bCs/>
                            <w:spacing w:val="4"/>
                            <w:sz w:val="20"/>
                            <w:szCs w:val="20"/>
                          </w:rPr>
                          <w:t>$</w:t>
                        </w:r>
                        <w:proofErr w:type="gramEnd"/>
                        <w:r w:rsidR="00F5000F">
                          <w:rPr>
                            <w:rFonts w:cs="Calibri"/>
                            <w:b/>
                            <w:bCs/>
                            <w:spacing w:val="4"/>
                            <w:sz w:val="20"/>
                            <w:szCs w:val="20"/>
                          </w:rPr>
                          <w:t>{</w:t>
                        </w:r>
                        <w:proofErr w:type="spellStart"/>
                        <w:r w:rsidR="00E02E96" w:rsidRPr="00A8528F">
                          <w:rPr>
                            <w:rFonts w:cs="Calibri"/>
                            <w:b/>
                            <w:bCs/>
                            <w:spacing w:val="4"/>
                            <w:sz w:val="20"/>
                            <w:szCs w:val="20"/>
                          </w:rPr>
                          <w:t>MerchantCompanyNam</w:t>
                        </w:r>
                        <w:bookmarkEnd w:id="23"/>
                        <w:r w:rsidR="00F5000F">
                          <w:rPr>
                            <w:rFonts w:cs="Calibri"/>
                            <w:b/>
                            <w:bCs/>
                            <w:spacing w:val="4"/>
                            <w:sz w:val="20"/>
                            <w:szCs w:val="20"/>
                          </w:rPr>
                          <w:t>e</w:t>
                        </w:r>
                        <w:proofErr w:type="spellEnd"/>
                        <w:r w:rsidR="00F5000F">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24" w:name="bkMonthlyCost"/>
                        <w:r w:rsidR="00F5000F" w:rsidRPr="00C67717">
                          <w:rPr>
                            <w:rFonts w:cs="Calibri"/>
                            <w:b/>
                            <w:bCs/>
                            <w:spacing w:val="4"/>
                            <w:sz w:val="20"/>
                            <w:szCs w:val="20"/>
                          </w:rPr>
                          <w:t>${</w:t>
                        </w:r>
                        <w:proofErr w:type="spellStart"/>
                        <w:r w:rsidR="00E02E96" w:rsidRPr="00C67717">
                          <w:rPr>
                            <w:rFonts w:cs="Calibri"/>
                            <w:b/>
                            <w:bCs/>
                            <w:spacing w:val="4"/>
                            <w:sz w:val="20"/>
                            <w:szCs w:val="20"/>
                          </w:rPr>
                          <w:t>Monthly</w:t>
                        </w:r>
                        <w:bookmarkEnd w:id="24"/>
                        <w:r w:rsidR="00F5000F" w:rsidRPr="00C67717">
                          <w:rPr>
                            <w:rFonts w:cs="Calibri"/>
                            <w:b/>
                            <w:bCs/>
                            <w:spacing w:val="4"/>
                            <w:sz w:val="20"/>
                            <w:szCs w:val="20"/>
                          </w:rPr>
                          <w:t>Payments</w:t>
                        </w:r>
                        <w:proofErr w:type="spellEnd"/>
                        <w:r w:rsidR="00F5000F" w:rsidRPr="00C67717">
                          <w:rPr>
                            <w:rFonts w:cs="Calibri"/>
                            <w:b/>
                            <w:bCs/>
                            <w:spacing w:val="4"/>
                            <w:sz w:val="20"/>
                            <w:szCs w:val="20"/>
                          </w:rPr>
                          <w:t>}</w:t>
                        </w:r>
                        <w:r w:rsidR="00E02E96" w:rsidRPr="00C67717">
                          <w:rPr>
                            <w:rFonts w:cs="Calibri"/>
                            <w:b/>
                            <w:bCs/>
                            <w:spacing w:val="4"/>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5" w:name="bkNextBillDay"/>
                        <w:r w:rsidR="00F5000F" w:rsidRPr="00C67717">
                          <w:rPr>
                            <w:rFonts w:cs="Calibri"/>
                            <w:b/>
                            <w:bCs/>
                            <w:spacing w:val="4"/>
                            <w:sz w:val="20"/>
                            <w:szCs w:val="20"/>
                          </w:rPr>
                          <w:t>${</w:t>
                        </w:r>
                        <w:proofErr w:type="spellStart"/>
                        <w:r w:rsidR="00E02E96" w:rsidRPr="00C67717">
                          <w:rPr>
                            <w:rFonts w:cs="Calibri"/>
                            <w:b/>
                            <w:bCs/>
                            <w:spacing w:val="4"/>
                            <w:sz w:val="20"/>
                            <w:szCs w:val="20"/>
                          </w:rPr>
                          <w:t>NextBillDa</w:t>
                        </w:r>
                        <w:bookmarkEnd w:id="25"/>
                        <w:r w:rsidR="00135073">
                          <w:rPr>
                            <w:rFonts w:cs="Calibri"/>
                            <w:b/>
                            <w:bCs/>
                            <w:spacing w:val="4"/>
                            <w:sz w:val="20"/>
                            <w:szCs w:val="20"/>
                          </w:rPr>
                          <w:t>te</w:t>
                        </w:r>
                        <w:bookmarkStart w:id="26" w:name="_GoBack"/>
                        <w:bookmarkEnd w:id="26"/>
                        <w:proofErr w:type="spellEnd"/>
                        <w:r w:rsidR="00F5000F" w:rsidRPr="00C67717">
                          <w:rPr>
                            <w:rFonts w:cs="Calibri"/>
                            <w:b/>
                            <w:bCs/>
                            <w:spacing w:val="4"/>
                            <w:sz w:val="20"/>
                            <w:szCs w:val="20"/>
                          </w:rPr>
                          <w:t>}</w:t>
                        </w:r>
                        <w:r w:rsidRPr="00DB5098">
                          <w:rPr>
                            <w:rFonts w:cs="Calibri"/>
                            <w:b/>
                            <w:bCs/>
                            <w:spacing w:val="4"/>
                            <w:sz w:val="20"/>
                            <w:szCs w:val="20"/>
                          </w:rPr>
                          <w:t xml:space="preserve"> of each month. Your Credit Card will read as</w:t>
                        </w:r>
                        <w:bookmarkStart w:id="27" w:name="bkDescriptor"/>
                        <w:r w:rsidR="00E02E96" w:rsidRPr="00E02E96">
                          <w:rPr>
                            <w:rFonts w:cs="Calibri"/>
                            <w:b/>
                            <w:bCs/>
                            <w:sz w:val="20"/>
                            <w:szCs w:val="20"/>
                          </w:rPr>
                          <w:t xml:space="preserve"> </w:t>
                        </w:r>
                        <w:r w:rsidR="00F5000F">
                          <w:rPr>
                            <w:rFonts w:cs="Calibri"/>
                            <w:b/>
                            <w:bCs/>
                            <w:sz w:val="20"/>
                            <w:szCs w:val="20"/>
                          </w:rPr>
                          <w:t>${</w:t>
                        </w:r>
                        <w:r w:rsidR="00E02E96" w:rsidRPr="00A8528F">
                          <w:rPr>
                            <w:rFonts w:cs="Calibri"/>
                            <w:b/>
                            <w:bCs/>
                            <w:sz w:val="20"/>
                            <w:szCs w:val="20"/>
                          </w:rPr>
                          <w:t>Descriptor</w:t>
                        </w:r>
                        <w:bookmarkEnd w:id="27"/>
                        <w:r w:rsidR="00F5000F">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28" w:name="bkMerchantPhoneThree"/>
                        <w:bookmarkStart w:id="29" w:name="bkMerchantPhoneFour"/>
                        <w:r w:rsidR="00F5000F">
                          <w:rPr>
                            <w:rFonts w:cs="Calibri"/>
                            <w:b/>
                            <w:bCs/>
                            <w:spacing w:val="4"/>
                            <w:sz w:val="20"/>
                            <w:szCs w:val="20"/>
                          </w:rPr>
                          <w:t>${</w:t>
                        </w:r>
                        <w:proofErr w:type="spellStart"/>
                        <w:r w:rsidR="00E02E96">
                          <w:rPr>
                            <w:rFonts w:cs="Calibri"/>
                            <w:b/>
                            <w:bCs/>
                            <w:spacing w:val="4"/>
                            <w:sz w:val="20"/>
                            <w:szCs w:val="20"/>
                          </w:rPr>
                          <w:t>MerchantPhone</w:t>
                        </w:r>
                        <w:bookmarkEnd w:id="28"/>
                        <w:bookmarkEnd w:id="29"/>
                        <w:proofErr w:type="spellEnd"/>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30" w:name="bkWebsiteFulfillment"/>
                        <w:r w:rsidR="00F5000F">
                          <w:rPr>
                            <w:rFonts w:cs="Calibri"/>
                            <w:b/>
                            <w:bCs/>
                            <w:spacing w:val="4"/>
                            <w:sz w:val="20"/>
                            <w:szCs w:val="20"/>
                          </w:rPr>
                          <w:t>${</w:t>
                        </w:r>
                        <w:r w:rsidR="00E02E96" w:rsidRPr="00A8528F">
                          <w:rPr>
                            <w:rFonts w:cs="Calibri"/>
                            <w:b/>
                            <w:bCs/>
                            <w:spacing w:val="4"/>
                            <w:sz w:val="20"/>
                            <w:szCs w:val="20"/>
                          </w:rPr>
                          <w:t>Fulfillment</w:t>
                        </w:r>
                        <w:bookmarkEnd w:id="30"/>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F5000F">
                          <w:rPr>
                            <w:rFonts w:cs="Calibri"/>
                            <w:b/>
                            <w:bCs/>
                            <w:spacing w:val="4"/>
                            <w:sz w:val="20"/>
                            <w:szCs w:val="20"/>
                          </w:rPr>
                          <w:t>${</w:t>
                        </w:r>
                        <w:proofErr w:type="spellStart"/>
                        <w:r w:rsidR="00F5000F">
                          <w:rPr>
                            <w:rFonts w:cs="Calibri"/>
                            <w:b/>
                            <w:bCs/>
                            <w:spacing w:val="4"/>
                            <w:sz w:val="20"/>
                            <w:szCs w:val="20"/>
                          </w:rPr>
                          <w:t>MerchantPhone</w:t>
                        </w:r>
                        <w:proofErr w:type="spellEnd"/>
                        <w:r w:rsidR="00F5000F">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F5000F" w:rsidP="00E02E96">
                        <w:pPr>
                          <w:spacing w:line="10" w:lineRule="atLeast"/>
                          <w:rPr>
                            <w:rFonts w:cs="Calibri"/>
                            <w:b/>
                            <w:bCs/>
                            <w:spacing w:val="4"/>
                            <w:sz w:val="20"/>
                            <w:szCs w:val="20"/>
                          </w:rPr>
                        </w:pPr>
                        <w:bookmarkStart w:id="31"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31"/>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2" w:name="bkOrderNumber"/>
                        <w:r w:rsidR="00F5000F">
                          <w:rPr>
                            <w:rFonts w:cs="Calibri"/>
                            <w:b/>
                            <w:bCs/>
                            <w:spacing w:val="4"/>
                            <w:sz w:val="20"/>
                            <w:szCs w:val="20"/>
                          </w:rPr>
                          <w:t>${</w:t>
                        </w:r>
                        <w:proofErr w:type="spellStart"/>
                        <w:r>
                          <w:rPr>
                            <w:rFonts w:cs="Calibri"/>
                            <w:b/>
                            <w:bCs/>
                            <w:spacing w:val="4"/>
                            <w:sz w:val="20"/>
                            <w:szCs w:val="20"/>
                          </w:rPr>
                          <w:t>OrderNumber</w:t>
                        </w:r>
                        <w:bookmarkEnd w:id="32"/>
                        <w:proofErr w:type="spellEnd"/>
                        <w:r w:rsidR="00F5000F">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F5000F">
                        <w:pPr>
                          <w:rPr>
                            <w:rFonts w:ascii="Montserrat" w:hAnsi="Montserrat"/>
                            <w:color w:val="FFFFFF"/>
                            <w:sz w:val="24"/>
                            <w:szCs w:val="24"/>
                          </w:rPr>
                        </w:pPr>
                        <w:bookmarkStart w:id="33" w:name="bkMerchantPhoneTwo"/>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63599F">
                          <w:rPr>
                            <w:rFonts w:ascii="Montserrat" w:hAnsi="Montserrat"/>
                            <w:color w:val="FFFFFF"/>
                            <w:sz w:val="24"/>
                            <w:szCs w:val="24"/>
                          </w:rPr>
                          <w:t>e</w:t>
                        </w:r>
                        <w:bookmarkEnd w:id="33"/>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sidR="00697C03">
                          <w:rPr>
                            <w:rFonts w:ascii="Montserrat" w:hAnsi="Montserrat"/>
                            <w:color w:val="FFFFFF"/>
                            <w:sz w:val="24"/>
                            <w:szCs w:val="24"/>
                          </w:rPr>
                          <w:t>}</w:t>
                        </w:r>
                      </w:p>
                    </w:txbxContent>
                  </v:textbox>
                </v:shape>
                <v:shape id="Text Box 35" o:spid="_x0000_s1030" type="#_x0000_t202" style="position:absolute;left:32024;top:86831;width:32124;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697C03" w:rsidRDefault="00E943D2">
                        <w:pPr>
                          <w:rPr>
                            <w:rFonts w:ascii="Montserrat" w:hAnsi="Montserrat"/>
                            <w:color w:val="FFFFFF"/>
                            <w:szCs w:val="24"/>
                          </w:rPr>
                        </w:pPr>
                        <w:r w:rsidRPr="00697C03">
                          <w:rPr>
                            <w:rFonts w:ascii="Montserrat" w:hAnsi="Montserrat"/>
                            <w:color w:val="FFFFFF"/>
                            <w:szCs w:val="24"/>
                          </w:rPr>
                          <w:t xml:space="preserve">5337 N </w:t>
                        </w:r>
                        <w:proofErr w:type="spellStart"/>
                        <w:r w:rsidRPr="00697C03">
                          <w:rPr>
                            <w:rFonts w:ascii="Montserrat" w:hAnsi="Montserrat"/>
                            <w:color w:val="FFFFFF"/>
                            <w:szCs w:val="24"/>
                          </w:rPr>
                          <w:t>Socrum</w:t>
                        </w:r>
                        <w:proofErr w:type="spellEnd"/>
                        <w:r w:rsidRPr="00697C03">
                          <w:rPr>
                            <w:rFonts w:ascii="Montserrat" w:hAnsi="Montserrat"/>
                            <w:color w:val="FFFFFF"/>
                            <w:szCs w:val="24"/>
                          </w:rPr>
                          <w:t xml:space="preserve"> Loop Road </w:t>
                        </w:r>
                        <w:r w:rsidRPr="00697C03">
                          <w:rPr>
                            <w:rFonts w:ascii="Montserrat" w:hAnsi="Montserrat"/>
                            <w:color w:val="FFFFFF"/>
                            <w:szCs w:val="24"/>
                          </w:rPr>
                          <w:cr/>
                          <w:t xml:space="preserve">Unit </w:t>
                        </w:r>
                        <w:r w:rsidR="00D97086" w:rsidRPr="00697C03">
                          <w:rPr>
                            <w:rFonts w:ascii="Montserrat" w:hAnsi="Montserrat"/>
                            <w:color w:val="FFFFFF"/>
                            <w:szCs w:val="24"/>
                          </w:rPr>
                          <w:t>406</w:t>
                        </w:r>
                        <w:r w:rsidRPr="00697C03">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F5000F" w:rsidP="00DF0998">
                        <w:pPr>
                          <w:spacing w:after="0" w:line="220" w:lineRule="atLeast"/>
                          <w:ind w:right="-91"/>
                          <w:rPr>
                            <w:rFonts w:ascii="Montserrat Light" w:hAnsi="Montserrat Light" w:cs="Arial"/>
                            <w:b/>
                            <w:bCs/>
                            <w:sz w:val="18"/>
                            <w:szCs w:val="18"/>
                          </w:rPr>
                        </w:pPr>
                        <w:bookmarkStart w:id="34"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34"/>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5D158E">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F5000F" w:rsidP="00E02E96">
                        <w:pPr>
                          <w:spacing w:after="0" w:line="220" w:lineRule="exact"/>
                          <w:ind w:right="-91"/>
                          <w:rPr>
                            <w:rFonts w:cs="Calibri"/>
                            <w:sz w:val="20"/>
                            <w:szCs w:val="20"/>
                          </w:rPr>
                        </w:pPr>
                        <w:bookmarkStart w:id="35" w:name="bkCustomerFirstName"/>
                        <w:r>
                          <w:rPr>
                            <w:rFonts w:cs="Calibri"/>
                            <w:b/>
                            <w:color w:val="33CCCC"/>
                            <w:sz w:val="20"/>
                            <w:szCs w:val="20"/>
                          </w:rPr>
                          <w:t>${</w:t>
                        </w:r>
                        <w:proofErr w:type="spellStart"/>
                        <w:r w:rsidR="00E02E96" w:rsidRPr="00E103E2">
                          <w:rPr>
                            <w:rFonts w:cs="Calibri"/>
                            <w:b/>
                            <w:color w:val="33CCCC"/>
                            <w:sz w:val="20"/>
                            <w:szCs w:val="20"/>
                          </w:rPr>
                          <w:t>CustomerFirstNam</w:t>
                        </w:r>
                        <w:bookmarkEnd w:id="35"/>
                        <w:r>
                          <w:rPr>
                            <w:rFonts w:cs="Calibri"/>
                            <w:b/>
                            <w:color w:val="33CCCC"/>
                            <w:sz w:val="20"/>
                            <w:szCs w:val="20"/>
                          </w:rPr>
                          <w:t>e</w:t>
                        </w:r>
                        <w:proofErr w:type="spellEnd"/>
                        <w:r>
                          <w:rPr>
                            <w:rFonts w:cs="Calibri"/>
                            <w:b/>
                            <w:color w:val="33CCCC"/>
                            <w:sz w:val="20"/>
                            <w:szCs w:val="20"/>
                          </w:rPr>
                          <w:t>}</w:t>
                        </w:r>
                        <w:r w:rsidR="00E02E96" w:rsidRPr="00E103E2">
                          <w:rPr>
                            <w:rFonts w:cs="Calibri"/>
                            <w:b/>
                            <w:color w:val="33CCCC"/>
                            <w:sz w:val="20"/>
                            <w:szCs w:val="20"/>
                          </w:rPr>
                          <w:t xml:space="preserve"> </w:t>
                        </w:r>
                        <w:bookmarkStart w:id="36"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36"/>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37" w:name="bkBillingCity"/>
                        <w:r>
                          <w:rPr>
                            <w:rFonts w:cs="Calibri"/>
                            <w:b/>
                            <w:sz w:val="20"/>
                            <w:szCs w:val="20"/>
                          </w:rPr>
                          <w:t>${</w:t>
                        </w:r>
                        <w:r w:rsidR="00E02E96" w:rsidRPr="00E103E2">
                          <w:rPr>
                            <w:rFonts w:cs="Calibri"/>
                            <w:b/>
                            <w:sz w:val="20"/>
                            <w:szCs w:val="20"/>
                          </w:rPr>
                          <w:t>City</w:t>
                        </w:r>
                        <w:bookmarkEnd w:id="37"/>
                        <w:r>
                          <w:rPr>
                            <w:rFonts w:cs="Calibri"/>
                            <w:b/>
                            <w:sz w:val="20"/>
                            <w:szCs w:val="20"/>
                          </w:rPr>
                          <w:t>}</w:t>
                        </w:r>
                        <w:r w:rsidR="00E02E96" w:rsidRPr="00E103E2">
                          <w:rPr>
                            <w:rFonts w:cs="Calibri"/>
                            <w:b/>
                            <w:sz w:val="20"/>
                            <w:szCs w:val="20"/>
                          </w:rPr>
                          <w:t xml:space="preserve">, </w:t>
                        </w:r>
                        <w:bookmarkStart w:id="38" w:name="bkBillingState"/>
                        <w:r>
                          <w:rPr>
                            <w:rFonts w:cs="Calibri"/>
                            <w:b/>
                            <w:sz w:val="20"/>
                            <w:szCs w:val="20"/>
                          </w:rPr>
                          <w:t>${</w:t>
                        </w:r>
                        <w:r w:rsidR="00E02E96" w:rsidRPr="00E103E2">
                          <w:rPr>
                            <w:rFonts w:cs="Calibri"/>
                            <w:b/>
                            <w:sz w:val="20"/>
                            <w:szCs w:val="20"/>
                          </w:rPr>
                          <w:t>State</w:t>
                        </w:r>
                        <w:bookmarkEnd w:id="38"/>
                        <w:r>
                          <w:rPr>
                            <w:rFonts w:cs="Calibri"/>
                            <w:b/>
                            <w:sz w:val="20"/>
                            <w:szCs w:val="20"/>
                          </w:rPr>
                          <w:t>}</w:t>
                        </w:r>
                        <w:r w:rsidR="00E02E96" w:rsidRPr="00E103E2">
                          <w:rPr>
                            <w:rFonts w:cs="Calibri"/>
                            <w:b/>
                            <w:sz w:val="20"/>
                            <w:szCs w:val="20"/>
                          </w:rPr>
                          <w:t xml:space="preserve"> </w:t>
                        </w:r>
                        <w:bookmarkStart w:id="39"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39"/>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F5000F" w:rsidP="00DF0998">
                            <w:pPr>
                              <w:spacing w:after="80" w:line="240" w:lineRule="auto"/>
                              <w:jc w:val="right"/>
                              <w:rPr>
                                <w:rFonts w:ascii="Akzidenz-Grotesk BQ" w:hAnsi="Akzidenz-Grotesk BQ"/>
                                <w:color w:val="FFFFFF"/>
                                <w:sz w:val="24"/>
                                <w:szCs w:val="24"/>
                              </w:rPr>
                            </w:pPr>
                            <w:bookmarkStart w:id="40"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0"/>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F5000F" w:rsidP="00DF0998">
                      <w:pPr>
                        <w:spacing w:after="80" w:line="240" w:lineRule="auto"/>
                        <w:jc w:val="right"/>
                        <w:rPr>
                          <w:rFonts w:ascii="Akzidenz-Grotesk BQ" w:hAnsi="Akzidenz-Grotesk BQ"/>
                          <w:color w:val="FFFFFF"/>
                          <w:sz w:val="24"/>
                          <w:szCs w:val="24"/>
                        </w:rPr>
                      </w:pPr>
                      <w:bookmarkStart w:id="41"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1"/>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4A47FE"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7FE"/>
    <w:rsid w:val="00015BC6"/>
    <w:rsid w:val="00027754"/>
    <w:rsid w:val="00031EB6"/>
    <w:rsid w:val="00045413"/>
    <w:rsid w:val="00096921"/>
    <w:rsid w:val="0010461F"/>
    <w:rsid w:val="00105ADD"/>
    <w:rsid w:val="00106472"/>
    <w:rsid w:val="00135073"/>
    <w:rsid w:val="00163687"/>
    <w:rsid w:val="0019336D"/>
    <w:rsid w:val="001A5D50"/>
    <w:rsid w:val="001B5A64"/>
    <w:rsid w:val="001C221B"/>
    <w:rsid w:val="00225BB4"/>
    <w:rsid w:val="00241365"/>
    <w:rsid w:val="002516B4"/>
    <w:rsid w:val="00251A74"/>
    <w:rsid w:val="002A21F5"/>
    <w:rsid w:val="002A41AC"/>
    <w:rsid w:val="002D3ACA"/>
    <w:rsid w:val="00302227"/>
    <w:rsid w:val="00334682"/>
    <w:rsid w:val="00365711"/>
    <w:rsid w:val="00375D47"/>
    <w:rsid w:val="003848B3"/>
    <w:rsid w:val="00384DD5"/>
    <w:rsid w:val="003E7911"/>
    <w:rsid w:val="003F04D5"/>
    <w:rsid w:val="00463223"/>
    <w:rsid w:val="00495599"/>
    <w:rsid w:val="004A053B"/>
    <w:rsid w:val="004A47FE"/>
    <w:rsid w:val="004B5E3A"/>
    <w:rsid w:val="004D4628"/>
    <w:rsid w:val="004E53B2"/>
    <w:rsid w:val="004F45BF"/>
    <w:rsid w:val="0050281C"/>
    <w:rsid w:val="0055641B"/>
    <w:rsid w:val="005733E1"/>
    <w:rsid w:val="00590F08"/>
    <w:rsid w:val="0059472B"/>
    <w:rsid w:val="005D158E"/>
    <w:rsid w:val="006211C2"/>
    <w:rsid w:val="0063599F"/>
    <w:rsid w:val="00640B58"/>
    <w:rsid w:val="006519B3"/>
    <w:rsid w:val="00697C03"/>
    <w:rsid w:val="006C2779"/>
    <w:rsid w:val="00705D69"/>
    <w:rsid w:val="00706638"/>
    <w:rsid w:val="007232C1"/>
    <w:rsid w:val="007255E6"/>
    <w:rsid w:val="00734D34"/>
    <w:rsid w:val="00741943"/>
    <w:rsid w:val="00795618"/>
    <w:rsid w:val="00805356"/>
    <w:rsid w:val="008100AF"/>
    <w:rsid w:val="00860216"/>
    <w:rsid w:val="00865ECA"/>
    <w:rsid w:val="00880F06"/>
    <w:rsid w:val="008855C7"/>
    <w:rsid w:val="008D2F67"/>
    <w:rsid w:val="008D411F"/>
    <w:rsid w:val="008D4B53"/>
    <w:rsid w:val="008E460F"/>
    <w:rsid w:val="008F2FE4"/>
    <w:rsid w:val="0090380D"/>
    <w:rsid w:val="00931D14"/>
    <w:rsid w:val="00934528"/>
    <w:rsid w:val="00957B8F"/>
    <w:rsid w:val="00964783"/>
    <w:rsid w:val="009972A9"/>
    <w:rsid w:val="009B782C"/>
    <w:rsid w:val="009C51C4"/>
    <w:rsid w:val="00A2007E"/>
    <w:rsid w:val="00A205CF"/>
    <w:rsid w:val="00A410D1"/>
    <w:rsid w:val="00A538EA"/>
    <w:rsid w:val="00AD04D8"/>
    <w:rsid w:val="00B03126"/>
    <w:rsid w:val="00B332C7"/>
    <w:rsid w:val="00B6474D"/>
    <w:rsid w:val="00B946E5"/>
    <w:rsid w:val="00BC41FF"/>
    <w:rsid w:val="00BE51D7"/>
    <w:rsid w:val="00C268E2"/>
    <w:rsid w:val="00C5170C"/>
    <w:rsid w:val="00C53ECB"/>
    <w:rsid w:val="00C548CF"/>
    <w:rsid w:val="00C6277B"/>
    <w:rsid w:val="00C63036"/>
    <w:rsid w:val="00C645FC"/>
    <w:rsid w:val="00C67717"/>
    <w:rsid w:val="00CB61F2"/>
    <w:rsid w:val="00CC6622"/>
    <w:rsid w:val="00CD2902"/>
    <w:rsid w:val="00D1760F"/>
    <w:rsid w:val="00D5011A"/>
    <w:rsid w:val="00D531EB"/>
    <w:rsid w:val="00D85B01"/>
    <w:rsid w:val="00D868D5"/>
    <w:rsid w:val="00D97086"/>
    <w:rsid w:val="00DB5098"/>
    <w:rsid w:val="00DF0998"/>
    <w:rsid w:val="00E02E96"/>
    <w:rsid w:val="00E44E7C"/>
    <w:rsid w:val="00E54666"/>
    <w:rsid w:val="00E943D2"/>
    <w:rsid w:val="00EC675A"/>
    <w:rsid w:val="00F121EF"/>
    <w:rsid w:val="00F138A0"/>
    <w:rsid w:val="00F26257"/>
    <w:rsid w:val="00F5000F"/>
    <w:rsid w:val="00F51DAE"/>
    <w:rsid w:val="00F70C72"/>
    <w:rsid w:val="00FC053A"/>
    <w:rsid w:val="00FC1614"/>
    <w:rsid w:val="00FD27D1"/>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F9F6"/>
  <w15:chartTrackingRefBased/>
  <w15:docId w15:val="{FCC565F9-D01D-4C76-B3A7-5234EA23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CC\noTrial\TELEMEDICINE%20WL%20-%20NO%20TRIAL%20(BASIC)%20(H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A3616-C592-4A6C-BCC0-5AA2173F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NO TRIAL (BASIC) (HC).dot</Template>
  <TotalTime>11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7</cp:revision>
  <cp:lastPrinted>2022-12-30T20:58:00Z</cp:lastPrinted>
  <dcterms:created xsi:type="dcterms:W3CDTF">2023-07-06T15:50:00Z</dcterms:created>
  <dcterms:modified xsi:type="dcterms:W3CDTF">2023-08-02T14:16:00Z</dcterms:modified>
</cp:coreProperties>
</file>