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B53" w:rsidRDefault="00CD66A1" w:rsidP="00A410D1">
      <w:pPr>
        <w:ind w:left="-1701" w:firstLine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-868468</wp:posOffset>
                </wp:positionH>
                <wp:positionV relativeFrom="paragraph">
                  <wp:posOffset>-188595</wp:posOffset>
                </wp:positionV>
                <wp:extent cx="6260887" cy="93364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0887" cy="9336405"/>
                          <a:chOff x="134503" y="94129"/>
                          <a:chExt cx="6263454" cy="9337800"/>
                        </a:xfrm>
                      </wpg:grpSpPr>
                      <wps:wsp>
                        <wps:cNvPr id="6" name="Text Box 2"/>
                        <wps:cNvSpPr txBox="1"/>
                        <wps:spPr>
                          <a:xfrm>
                            <a:off x="1150167" y="2202882"/>
                            <a:ext cx="5128895" cy="62240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A053B" w:rsidRPr="00DB5098" w:rsidRDefault="004A053B" w:rsidP="004A053B">
                              <w:pPr>
                                <w:jc w:val="both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Dear</w:t>
                              </w:r>
                              <w:r w:rsidR="00FC053A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0" w:name="bkCustomerFirstNameTwo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CustomerFirstName</w:t>
                              </w:r>
                              <w:bookmarkEnd w:id="0"/>
                              <w:proofErr w:type="spellEnd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1" w:name="bkCustomerLastNameTwo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CustomerLastName</w:t>
                              </w:r>
                              <w:bookmarkEnd w:id="1"/>
                              <w:proofErr w:type="spellEnd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  <w:p w:rsidR="004A053B" w:rsidRPr="00DB5098" w:rsidRDefault="004A053B" w:rsidP="004A053B">
                              <w:pPr>
                                <w:jc w:val="both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Thank you for your purchase of </w:t>
                              </w:r>
                              <w:bookmarkStart w:id="2" w:name="bkMerchantCompanyNameTwo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MerchantCompanyName</w:t>
                              </w:r>
                              <w:bookmarkEnd w:id="2"/>
                              <w:proofErr w:type="spellEnd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, powered by </w:t>
                              </w:r>
                              <w:proofErr w:type="spellStart"/>
                              <w:r w:rsidR="00FC053A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GetLyric</w:t>
                              </w:r>
                              <w:proofErr w:type="spellEnd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With</w:t>
                              </w:r>
                              <w:r w:rsidR="008F2FE4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E02E96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3" w:name="bkMerchantCompanyNameThree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</w:t>
                              </w:r>
                              <w:proofErr w:type="gramEnd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MerchantCompanyName</w:t>
                              </w:r>
                              <w:bookmarkEnd w:id="3"/>
                              <w:proofErr w:type="spellEnd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you and your family will receive 24/7 access to US Board Certified Physicians. </w:t>
                              </w:r>
                            </w:p>
                            <w:p w:rsidR="004A053B" w:rsidRPr="00DB5098" w:rsidRDefault="004A053B" w:rsidP="004A053B">
                              <w:pPr>
                                <w:jc w:val="both"/>
                                <w:rPr>
                                  <w:rFonts w:cs="Calibri"/>
                                  <w:bCs/>
                                  <w:i/>
                                  <w:i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Consultations are FREE and no insurance </w:t>
                              </w:r>
                              <w:proofErr w:type="gramStart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is needed</w:t>
                              </w:r>
                              <w:proofErr w:type="gramEnd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. Prescriptions </w:t>
                              </w:r>
                              <w:proofErr w:type="gramStart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are sent</w:t>
                              </w:r>
                              <w:proofErr w:type="gramEnd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directly to the local pharmacy of your choice when medically necessary. Use this service from home, work, and when </w:t>
                              </w:r>
                              <w:proofErr w:type="gramStart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you’re</w:t>
                              </w:r>
                              <w:proofErr w:type="gramEnd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on vacation.</w:t>
                              </w:r>
                              <w:r w:rsidR="00F121EF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Save time and money on unnecessary &amp; expensive Emergency room or Urgent Care Visits.  </w:t>
                              </w:r>
                              <w:proofErr w:type="gramStart"/>
                              <w:r w:rsidRPr="00DB5098">
                                <w:rPr>
                                  <w:rFonts w:cs="Calibri"/>
                                  <w:bCs/>
                                  <w:i/>
                                  <w:iCs/>
                                  <w:spacing w:val="4"/>
                                  <w:sz w:val="20"/>
                                  <w:szCs w:val="20"/>
                                </w:rPr>
                                <w:t>It’s</w:t>
                              </w:r>
                              <w:proofErr w:type="gramEnd"/>
                              <w:r w:rsidRPr="00DB5098">
                                <w:rPr>
                                  <w:rFonts w:cs="Calibri"/>
                                  <w:bCs/>
                                  <w:i/>
                                  <w:iCs/>
                                  <w:spacing w:val="4"/>
                                  <w:sz w:val="20"/>
                                  <w:szCs w:val="20"/>
                                </w:rPr>
                                <w:t xml:space="preserve"> just like having a Doctor in your pocket! </w:t>
                              </w:r>
                            </w:p>
                            <w:p w:rsidR="00706638" w:rsidRPr="00DB5098" w:rsidRDefault="00706638" w:rsidP="00706638">
                              <w:pPr>
                                <w:jc w:val="both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The monthly cost of your plan is onl</w:t>
                              </w:r>
                              <w:r w:rsidR="00045413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y </w:t>
                              </w:r>
                              <w:bookmarkStart w:id="4" w:name="bkMonthlyCost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Monthly</w:t>
                              </w:r>
                              <w:bookmarkEnd w:id="4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Payments</w:t>
                              </w:r>
                              <w:proofErr w:type="spellEnd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045413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nd will be billed on the</w:t>
                              </w:r>
                              <w:r w:rsidR="00045413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5" w:name="bkNextBillDay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NextBillDa</w:t>
                              </w:r>
                              <w:bookmarkEnd w:id="5"/>
                              <w:r w:rsidR="001809EA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te</w:t>
                              </w:r>
                              <w:bookmarkStart w:id="6" w:name="_GoBack"/>
                              <w:bookmarkEnd w:id="6"/>
                              <w:proofErr w:type="spellEnd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}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of each month. Your </w:t>
                              </w:r>
                              <w:r w:rsidR="00FD3463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Account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will read as</w:t>
                              </w:r>
                              <w:bookmarkStart w:id="7" w:name="bkDescriptor"/>
                              <w:r w:rsidR="00E02E96" w:rsidRPr="00E02E96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${</w:t>
                              </w:r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Descriptor</w:t>
                              </w:r>
                              <w:bookmarkEnd w:id="7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}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.  Since this plan is </w:t>
                              </w:r>
                              <w:proofErr w:type="gramStart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month-to-month</w:t>
                              </w:r>
                              <w:proofErr w:type="gramEnd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you can cancel at any time and we will simply discontinue billing you. </w:t>
                              </w:r>
                            </w:p>
                            <w:p w:rsidR="00706638" w:rsidRDefault="00706638" w:rsidP="00706638">
                              <w:pPr>
                                <w:jc w:val="both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For billing inquires or general questions regarding your benefits please call</w:t>
                              </w:r>
                              <w:r w:rsidR="008F2FE4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8" w:name="bkMerchantPhoneThree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MerchantPhone</w:t>
                              </w:r>
                              <w:bookmarkEnd w:id="8"/>
                              <w:proofErr w:type="spellEnd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}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or you can visit </w:t>
                              </w:r>
                              <w:bookmarkStart w:id="9" w:name="bkWebsiteFulfillment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Fulfillment</w:t>
                              </w:r>
                              <w:bookmarkEnd w:id="9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Member Service hours of operation: Monday through Friday 9</w:t>
                              </w:r>
                              <w:r w:rsidR="00163687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am to 9</w:t>
                              </w:r>
                              <w:r w:rsidR="00163687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pm EST, Saturday and Sunday 9</w:t>
                              </w:r>
                              <w:r w:rsidR="00163687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am to 5</w:t>
                              </w:r>
                              <w:r w:rsidR="00163687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pm EST. </w:t>
                              </w:r>
                            </w:p>
                            <w:p w:rsidR="00CD2902" w:rsidRDefault="00CD2902" w:rsidP="00706638">
                              <w:pPr>
                                <w:jc w:val="both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CD2902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To activate your account to receive 24/7 access to US Board Certified Physicians please visit https://portal.getlyric.com/ and click on Activate or call us at</w:t>
                              </w:r>
                              <w:r w:rsidR="00E02E96" w:rsidRPr="00E02E96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MerchantPhone</w:t>
                              </w:r>
                              <w:proofErr w:type="spellEnd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  <w:r w:rsidRPr="00CD2902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during customer service hours.</w:t>
                              </w:r>
                            </w:p>
                            <w:p w:rsidR="002516B4" w:rsidRDefault="002516B4" w:rsidP="002516B4">
                              <w:pPr>
                                <w:jc w:val="both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2516B4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For more information on your </w:t>
                              </w:r>
                              <w:proofErr w:type="gramStart"/>
                              <w:r w:rsidRPr="002516B4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Healthcare</w:t>
                              </w:r>
                              <w:proofErr w:type="gramEnd"/>
                              <w:r w:rsidRPr="002516B4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benefit please read the following page</w:t>
                              </w:r>
                            </w:p>
                            <w:p w:rsidR="004A053B" w:rsidRPr="00DB5098" w:rsidRDefault="004A053B" w:rsidP="002516B4">
                              <w:pPr>
                                <w:jc w:val="both"/>
                                <w:rPr>
                                  <w:rFonts w:cs="Calibri"/>
                                  <w:bCs/>
                                  <w:i/>
                                  <w:iCs/>
                                  <w:spacing w:val="4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DB5098">
                                <w:rPr>
                                  <w:rFonts w:cs="Calibri"/>
                                  <w:bCs/>
                                  <w:i/>
                                  <w:iCs/>
                                  <w:spacing w:val="4"/>
                                  <w:sz w:val="20"/>
                                  <w:szCs w:val="20"/>
                                </w:rPr>
                                <w:t xml:space="preserve">We look forward to serving your </w:t>
                              </w:r>
                              <w:r w:rsidRPr="00DB5098">
                                <w:rPr>
                                  <w:rFonts w:cs="Calibri"/>
                                  <w:bCs/>
                                  <w:i/>
                                  <w:iCs/>
                                  <w:color w:val="000000"/>
                                  <w:spacing w:val="4"/>
                                  <w:kern w:val="24"/>
                                  <w:sz w:val="20"/>
                                  <w:szCs w:val="20"/>
                                </w:rPr>
                                <w:t>health care needs!</w:t>
                              </w:r>
                            </w:p>
                            <w:p w:rsidR="004A053B" w:rsidRPr="00B332C7" w:rsidRDefault="004A053B" w:rsidP="004A053B">
                              <w:pPr>
                                <w:spacing w:line="10" w:lineRule="atLeast"/>
                                <w:jc w:val="both"/>
                                <w:rPr>
                                  <w:rFonts w:ascii="Montserrat Alternates Light" w:hAnsi="Montserrat Alternates Light" w:cs="Calibri"/>
                                  <w:b/>
                                  <w:bCs/>
                                  <w:spacing w:val="4"/>
                                  <w:sz w:val="21"/>
                                  <w:szCs w:val="21"/>
                                </w:rPr>
                              </w:pPr>
                              <w:r w:rsidRPr="00B332C7">
                                <w:rPr>
                                  <w:rFonts w:ascii="Montserrat Alternates Light" w:hAnsi="Montserrat Alternates Light" w:cs="Calibri"/>
                                  <w:b/>
                                  <w:bCs/>
                                  <w:spacing w:val="4"/>
                                  <w:sz w:val="21"/>
                                  <w:szCs w:val="21"/>
                                </w:rPr>
                                <w:t xml:space="preserve">Sincerely, </w:t>
                              </w:r>
                            </w:p>
                            <w:p w:rsidR="00E02E96" w:rsidRDefault="00670BC0" w:rsidP="00E02E96">
                              <w:pPr>
                                <w:spacing w:line="10" w:lineRule="atLeast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bookmarkStart w:id="10" w:name="bkMerchantCompanyNameFour"/>
                              <w:r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MerchantCompanyName</w:t>
                              </w:r>
                              <w:bookmarkEnd w:id="10"/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</w:p>
                            <w:p w:rsidR="00E02E96" w:rsidRDefault="00E02E96" w:rsidP="00E02E96">
                              <w:pPr>
                                <w:spacing w:line="10" w:lineRule="atLeast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</w:p>
                            <w:p w:rsidR="00E02E96" w:rsidRPr="00C53ECB" w:rsidRDefault="00E02E96" w:rsidP="00E02E96">
                              <w:pPr>
                                <w:jc w:val="both"/>
                                <w:rPr>
                                  <w:rFonts w:ascii="Montserrat" w:hAnsi="Montserrat"/>
                                  <w:b/>
                                  <w:bCs/>
                                  <w:i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Member ID# </w:t>
                              </w:r>
                              <w:bookmarkStart w:id="11" w:name="bkOrderNumber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OrderNumber</w:t>
                              </w:r>
                              <w:bookmarkEnd w:id="11"/>
                              <w:proofErr w:type="spellEnd"/>
                              <w:r w:rsidR="00670BC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</w:p>
                            <w:p w:rsidR="00E02E96" w:rsidRDefault="00E02E96" w:rsidP="00E02E96">
                              <w:pPr>
                                <w:spacing w:line="10" w:lineRule="atLeast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</w:p>
                            <w:p w:rsidR="00E02E96" w:rsidRDefault="00E02E96" w:rsidP="00E02E96">
                              <w:pPr>
                                <w:spacing w:line="10" w:lineRule="atLeast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</w:p>
                            <w:p w:rsidR="004A053B" w:rsidRPr="00C53ECB" w:rsidRDefault="004A053B" w:rsidP="00E02E96">
                              <w:pPr>
                                <w:spacing w:line="10" w:lineRule="atLeast"/>
                                <w:rPr>
                                  <w:rFonts w:ascii="Montserrat Light" w:hAnsi="Montserrat Light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C53ECB">
                                <w:rPr>
                                  <w:rFonts w:ascii="Montserrat Light" w:hAnsi="Montserrat Light"/>
                                  <w:b/>
                                  <w:bCs/>
                                  <w:sz w:val="21"/>
                                  <w:szCs w:val="21"/>
                                </w:rPr>
                                <w:cr/>
                              </w:r>
                            </w:p>
                            <w:p w:rsidR="004A053B" w:rsidRPr="00C53ECB" w:rsidRDefault="004A053B" w:rsidP="004A053B">
                              <w:pPr>
                                <w:jc w:val="both"/>
                                <w:rPr>
                                  <w:rFonts w:ascii="Montserrat Light" w:hAnsi="Montserrat Light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03" y="8367853"/>
                            <a:ext cx="3516963" cy="1064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13"/>
                        <wps:cNvSpPr txBox="1"/>
                        <wps:spPr>
                          <a:xfrm>
                            <a:off x="546021" y="8621245"/>
                            <a:ext cx="3105459" cy="806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943D2" w:rsidRPr="00B332C7" w:rsidRDefault="00670BC0">
                              <w:pPr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bookmarkStart w:id="12" w:name="bkMerchantPhoneTwo"/>
                              <w:r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${</w:t>
                              </w:r>
                              <w:proofErr w:type="spellStart"/>
                              <w:r w:rsidR="00E02E96" w:rsidRPr="00E02E96"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MerchantPhon</w:t>
                              </w:r>
                              <w:r w:rsidR="00F468D8"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e</w:t>
                              </w:r>
                              <w:bookmarkEnd w:id="12"/>
                              <w:proofErr w:type="spellEnd"/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}</w:t>
                              </w:r>
                              <w:proofErr w:type="gramEnd"/>
                              <w:r w:rsidR="00045413"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${</w:t>
                              </w:r>
                              <w:proofErr w:type="spellStart"/>
                              <w:r w:rsidR="00B03126" w:rsidRPr="00B03126"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MerchantCompanyName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3185470" y="8674635"/>
                            <a:ext cx="3212487" cy="5376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943D2" w:rsidRPr="00670BC0" w:rsidRDefault="00E943D2">
                              <w:pPr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</w:pPr>
                              <w:r w:rsidRPr="00670BC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 xml:space="preserve">5337 N </w:t>
                              </w:r>
                              <w:proofErr w:type="spellStart"/>
                              <w:r w:rsidRPr="00670BC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>Socrum</w:t>
                              </w:r>
                              <w:proofErr w:type="spellEnd"/>
                              <w:r w:rsidRPr="00670BC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 xml:space="preserve"> Loop </w:t>
                              </w:r>
                              <w:proofErr w:type="gramStart"/>
                              <w:r w:rsidRPr="00670BC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 xml:space="preserve">Road </w:t>
                              </w:r>
                              <w:r w:rsidRPr="00670BC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cr/>
                                <w:t>Unit</w:t>
                              </w:r>
                              <w:proofErr w:type="gramEnd"/>
                              <w:r w:rsidRPr="00670BC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 xml:space="preserve"> </w:t>
                              </w:r>
                              <w:r w:rsidR="001A1727" w:rsidRPr="00670BC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>406</w:t>
                              </w:r>
                              <w:r w:rsidRPr="00670BC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 xml:space="preserve"> Lakeland, FL 33809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4"/>
                        <wps:cNvSpPr txBox="1"/>
                        <wps:spPr>
                          <a:xfrm>
                            <a:off x="261004" y="94129"/>
                            <a:ext cx="4109097" cy="2263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1DB2" w:rsidRPr="00AE1DB2" w:rsidRDefault="00670BC0" w:rsidP="00AE1DB2">
                              <w:pPr>
                                <w:spacing w:after="0" w:line="220" w:lineRule="atLeast"/>
                                <w:ind w:right="-91"/>
                                <w:rPr>
                                  <w:rFonts w:ascii="Montserrat Light" w:hAnsi="Montserrat Light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bookmarkStart w:id="13" w:name="bkMerchantCompanyName"/>
                              <w:r>
                                <w:rPr>
                                  <w:rFonts w:ascii="Montserrat SemiBold" w:hAnsi="Montserrat SemiBold" w:cs="Arial"/>
                                  <w:sz w:val="28"/>
                                  <w:szCs w:val="28"/>
                                </w:rPr>
                                <w:t>${</w:t>
                              </w:r>
                              <w:proofErr w:type="spellStart"/>
                              <w:r w:rsidR="00E02E96">
                                <w:rPr>
                                  <w:rFonts w:ascii="Montserrat SemiBold" w:hAnsi="Montserrat SemiBold" w:cs="Arial"/>
                                  <w:sz w:val="28"/>
                                  <w:szCs w:val="28"/>
                                </w:rPr>
                                <w:t>MerchantCompanyName</w:t>
                              </w:r>
                              <w:bookmarkEnd w:id="13"/>
                              <w:proofErr w:type="spellEnd"/>
                              <w:proofErr w:type="gramStart"/>
                              <w:r>
                                <w:rPr>
                                  <w:rFonts w:ascii="Montserrat SemiBold" w:hAnsi="Montserrat SemiBold" w:cs="Arial"/>
                                  <w:sz w:val="28"/>
                                  <w:szCs w:val="28"/>
                                </w:rPr>
                                <w:t>}</w:t>
                              </w:r>
                              <w:proofErr w:type="gramEnd"/>
                              <w:r w:rsidR="00463223">
                                <w:rPr>
                                  <w:rFonts w:ascii="Montserrat SemiBold" w:hAnsi="Montserrat SemiBold" w:cs="Arial"/>
                                  <w:sz w:val="28"/>
                                  <w:szCs w:val="28"/>
                                </w:rPr>
                                <w:br/>
                              </w:r>
                              <w:r w:rsidR="00AE1DB2" w:rsidRPr="00AE1DB2">
                                <w:rPr>
                                  <w:rFonts w:ascii="Montserrat Light" w:hAnsi="Montserrat Light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32 N Gould St </w:t>
                              </w:r>
                            </w:p>
                            <w:p w:rsidR="00E943D2" w:rsidRPr="00B332C7" w:rsidRDefault="00AE1DB2" w:rsidP="00AE1DB2">
                              <w:pPr>
                                <w:spacing w:after="0" w:line="220" w:lineRule="atLeast"/>
                                <w:ind w:right="-91"/>
                                <w:rPr>
                                  <w:rFonts w:ascii="Montserrat Light" w:hAnsi="Montserrat Light"/>
                                  <w:color w:val="FFFFFF"/>
                                </w:rPr>
                              </w:pPr>
                              <w:r w:rsidRPr="00AE1DB2">
                                <w:rPr>
                                  <w:rFonts w:ascii="Montserrat Light" w:hAnsi="Montserrat Light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Sheridan, WY 82801</w:t>
                              </w:r>
                            </w:p>
                            <w:p w:rsidR="00E943D2" w:rsidRPr="00B332C7" w:rsidRDefault="00E943D2" w:rsidP="00934528">
                              <w:pPr>
                                <w:spacing w:after="0" w:line="220" w:lineRule="exact"/>
                                <w:ind w:right="-91"/>
                                <w:jc w:val="both"/>
                                <w:rPr>
                                  <w:rFonts w:ascii="Montserrat Light" w:hAnsi="Montserrat Light"/>
                                  <w:color w:val="FFFFFF"/>
                                </w:rPr>
                              </w:pPr>
                            </w:p>
                            <w:p w:rsidR="00E943D2" w:rsidRPr="00B332C7" w:rsidRDefault="00E943D2" w:rsidP="00934528">
                              <w:pPr>
                                <w:spacing w:after="0" w:line="220" w:lineRule="exact"/>
                                <w:ind w:right="-91"/>
                                <w:jc w:val="both"/>
                                <w:rPr>
                                  <w:rFonts w:ascii="Montserrat Light" w:hAnsi="Montserrat Light"/>
                                  <w:color w:val="FFFFFF"/>
                                </w:rPr>
                              </w:pPr>
                            </w:p>
                            <w:p w:rsidR="00495599" w:rsidRPr="00B332C7" w:rsidRDefault="00BC41FF" w:rsidP="00934528">
                              <w:pPr>
                                <w:spacing w:after="0" w:line="220" w:lineRule="exact"/>
                                <w:ind w:right="-91"/>
                                <w:jc w:val="both"/>
                                <w:rPr>
                                  <w:rFonts w:ascii="Montserrat Light" w:hAnsi="Montserrat Light"/>
                                  <w:color w:val="FFFFFF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FFFFFF"/>
                                </w:rPr>
                                <w:br/>
                              </w:r>
                              <w:r>
                                <w:rPr>
                                  <w:rFonts w:ascii="Montserrat Light" w:hAnsi="Montserrat Light"/>
                                  <w:color w:val="FFFFFF"/>
                                </w:rPr>
                                <w:br/>
                              </w:r>
                            </w:p>
                            <w:p w:rsidR="00E02E96" w:rsidRPr="00E103E2" w:rsidRDefault="00670BC0" w:rsidP="00E02E96">
                              <w:pPr>
                                <w:spacing w:after="0" w:line="220" w:lineRule="exact"/>
                                <w:ind w:right="-91"/>
                                <w:rPr>
                                  <w:rFonts w:cs="Calibri"/>
                                  <w:sz w:val="20"/>
                                  <w:szCs w:val="20"/>
                                </w:rPr>
                              </w:pPr>
                              <w:bookmarkStart w:id="14" w:name="bkCustomerFirstName"/>
                              <w:r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E103E2"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>CustomerFirstName</w:t>
                              </w:r>
                              <w:bookmarkEnd w:id="14"/>
                              <w:proofErr w:type="spellEnd"/>
                              <w:r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15" w:name="bkCustomerLastName"/>
                              <w:r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E103E2"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>CustomerLastName</w:t>
                              </w:r>
                              <w:bookmarkEnd w:id="15"/>
                              <w:proofErr w:type="spellEnd"/>
                              <w:proofErr w:type="gramStart"/>
                              <w:r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>}</w:t>
                              </w:r>
                              <w:proofErr w:type="gramEnd"/>
                              <w:r w:rsidR="00E02E96" w:rsidRPr="00E103E2"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${Address}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bookmarkStart w:id="16" w:name="bkBillingCity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${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City</w:t>
                              </w:r>
                              <w:bookmarkEnd w:id="16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bookmarkStart w:id="17" w:name="bkBillingState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${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State</w:t>
                              </w:r>
                              <w:bookmarkEnd w:id="17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18" w:name="bkBillingZipcode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ZipC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ode</w:t>
                              </w:r>
                              <w:bookmarkEnd w:id="18"/>
                              <w:proofErr w:type="spellEnd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}</w:t>
                              </w:r>
                            </w:p>
                            <w:p w:rsidR="00E943D2" w:rsidRPr="00251A74" w:rsidRDefault="00E943D2" w:rsidP="00E02E96">
                              <w:pPr>
                                <w:spacing w:after="0" w:line="220" w:lineRule="exact"/>
                                <w:ind w:right="-91"/>
                                <w:rPr>
                                  <w:rFonts w:ascii="Montserrat Light" w:hAnsi="Montserrat Ligh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68.4pt;margin-top:-14.85pt;width:493pt;height:735.15pt;z-index:251656192;mso-width-relative:margin;mso-height-relative:margin" coordorigin="1345,941" coordsize="62634,93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1501;top:22028;width:51289;height:6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4A053B" w:rsidRPr="00DB5098" w:rsidRDefault="004A053B" w:rsidP="004A053B">
                        <w:pPr>
                          <w:jc w:val="both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Dear</w:t>
                        </w:r>
                        <w:r w:rsidR="00FC053A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bookmarkStart w:id="19" w:name="bkCustomerFirstNameTwo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CustomerFirstName</w:t>
                        </w:r>
                        <w:bookmarkEnd w:id="19"/>
                        <w:proofErr w:type="spellEnd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bookmarkStart w:id="20" w:name="bkCustomerLastNameTwo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CustomerLastName</w:t>
                        </w:r>
                        <w:bookmarkEnd w:id="20"/>
                        <w:proofErr w:type="spellEnd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,</w:t>
                        </w:r>
                      </w:p>
                      <w:p w:rsidR="004A053B" w:rsidRPr="00DB5098" w:rsidRDefault="004A053B" w:rsidP="004A053B">
                        <w:pPr>
                          <w:jc w:val="both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Thank you for your purchase of </w:t>
                        </w:r>
                        <w:bookmarkStart w:id="21" w:name="bkMerchantCompanyNameTwo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MerchantCompanyName</w:t>
                        </w:r>
                        <w:bookmarkEnd w:id="21"/>
                        <w:proofErr w:type="spellEnd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, powered by </w:t>
                        </w:r>
                        <w:proofErr w:type="spellStart"/>
                        <w:r w:rsidR="00FC053A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GetLyric</w:t>
                        </w:r>
                        <w:proofErr w:type="spellEnd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With</w:t>
                        </w:r>
                        <w:r w:rsidR="008F2FE4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="00E02E96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bookmarkStart w:id="22" w:name="bkMerchantCompanyNameThree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</w:t>
                        </w:r>
                        <w:proofErr w:type="gramEnd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MerchantCompanyName</w:t>
                        </w:r>
                        <w:bookmarkEnd w:id="22"/>
                        <w:proofErr w:type="spellEnd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  <w:r w:rsidR="00E02E96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you and your family will receive 24/7 access to US Board Certified Physicians. </w:t>
                        </w:r>
                      </w:p>
                      <w:p w:rsidR="004A053B" w:rsidRPr="00DB5098" w:rsidRDefault="004A053B" w:rsidP="004A053B">
                        <w:pPr>
                          <w:jc w:val="both"/>
                          <w:rPr>
                            <w:rFonts w:cs="Calibri"/>
                            <w:bCs/>
                            <w:i/>
                            <w:iCs/>
                            <w:spacing w:val="4"/>
                            <w:sz w:val="20"/>
                            <w:szCs w:val="20"/>
                          </w:rPr>
                        </w:pP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Consultations are FREE and no insurance </w:t>
                        </w:r>
                        <w:proofErr w:type="gramStart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is needed</w:t>
                        </w:r>
                        <w:proofErr w:type="gramEnd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. Prescriptions </w:t>
                        </w:r>
                        <w:proofErr w:type="gramStart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are sent</w:t>
                        </w:r>
                        <w:proofErr w:type="gramEnd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directly to the local pharmacy of your choice when medically necessary. Use this service from home, work, and when </w:t>
                        </w:r>
                        <w:proofErr w:type="gramStart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you’re</w:t>
                        </w:r>
                        <w:proofErr w:type="gramEnd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on vacation.</w:t>
                        </w:r>
                        <w:r w:rsidR="00F121EF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Save time and money on unnecessary &amp; expensive Emergency room or Urgent Care Visits.  </w:t>
                        </w:r>
                        <w:proofErr w:type="gramStart"/>
                        <w:r w:rsidRPr="00DB5098">
                          <w:rPr>
                            <w:rFonts w:cs="Calibri"/>
                            <w:bCs/>
                            <w:i/>
                            <w:iCs/>
                            <w:spacing w:val="4"/>
                            <w:sz w:val="20"/>
                            <w:szCs w:val="20"/>
                          </w:rPr>
                          <w:t>It’s</w:t>
                        </w:r>
                        <w:proofErr w:type="gramEnd"/>
                        <w:r w:rsidRPr="00DB5098">
                          <w:rPr>
                            <w:rFonts w:cs="Calibri"/>
                            <w:bCs/>
                            <w:i/>
                            <w:iCs/>
                            <w:spacing w:val="4"/>
                            <w:sz w:val="20"/>
                            <w:szCs w:val="20"/>
                          </w:rPr>
                          <w:t xml:space="preserve"> just like having a Doctor in your pocket! </w:t>
                        </w:r>
                      </w:p>
                      <w:p w:rsidR="00706638" w:rsidRPr="00DB5098" w:rsidRDefault="00706638" w:rsidP="00706638">
                        <w:pPr>
                          <w:jc w:val="both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The monthly cost of your plan is onl</w:t>
                        </w:r>
                        <w:r w:rsidR="00045413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y </w:t>
                        </w:r>
                        <w:bookmarkStart w:id="23" w:name="bkMonthlyCost"/>
                        <w:r w:rsidR="00670BC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Monthly</w:t>
                        </w:r>
                        <w:bookmarkEnd w:id="23"/>
                        <w:r w:rsidR="00670BC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Payments</w:t>
                        </w:r>
                        <w:proofErr w:type="spellEnd"/>
                        <w:r w:rsidR="00670BC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}</w:t>
                        </w:r>
                        <w:r w:rsidR="00E02E96" w:rsidRPr="00A8528F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 xml:space="preserve">, </w:t>
                        </w:r>
                        <w:r w:rsidR="00045413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a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nd will be billed on the</w:t>
                        </w:r>
                        <w:r w:rsidR="00045413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bookmarkStart w:id="24" w:name="bkNextBillDay"/>
                        <w:r w:rsidR="00670BC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NextBillDa</w:t>
                        </w:r>
                        <w:bookmarkEnd w:id="24"/>
                        <w:r w:rsidR="001809EA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te</w:t>
                        </w:r>
                        <w:bookmarkStart w:id="25" w:name="_GoBack"/>
                        <w:bookmarkEnd w:id="25"/>
                        <w:proofErr w:type="spellEnd"/>
                        <w:r w:rsidR="00670BC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}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of each month. Your </w:t>
                        </w:r>
                        <w:r w:rsidR="00FD3463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Account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will read as</w:t>
                        </w:r>
                        <w:bookmarkStart w:id="26" w:name="bkDescriptor"/>
                        <w:r w:rsidR="00E02E96" w:rsidRPr="00E02E96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670BC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${</w:t>
                        </w:r>
                        <w:r w:rsidR="00E02E96" w:rsidRPr="00A8528F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Descriptor</w:t>
                        </w:r>
                        <w:bookmarkEnd w:id="26"/>
                        <w:r w:rsidR="00670BC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}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.  Since this plan is </w:t>
                        </w:r>
                        <w:proofErr w:type="gramStart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month-to-month</w:t>
                        </w:r>
                        <w:proofErr w:type="gramEnd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you can cancel at any time and we will simply discontinue billing you. </w:t>
                        </w:r>
                      </w:p>
                      <w:p w:rsidR="00706638" w:rsidRDefault="00706638" w:rsidP="00706638">
                        <w:pPr>
                          <w:jc w:val="both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For billing inquires or general questions regarding your benefits please call</w:t>
                        </w:r>
                        <w:r w:rsidR="008F2FE4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bookmarkStart w:id="27" w:name="bkMerchantPhoneThree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MerchantPhone</w:t>
                        </w:r>
                        <w:bookmarkEnd w:id="27"/>
                        <w:proofErr w:type="spellEnd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}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or you can visit </w:t>
                        </w:r>
                        <w:bookmarkStart w:id="28" w:name="bkWebsiteFulfillment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Fulfillment</w:t>
                        </w:r>
                        <w:bookmarkEnd w:id="28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  <w:r w:rsidR="00E02E96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.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Member Service hours of operation: Monday through Friday 9</w:t>
                        </w:r>
                        <w:r w:rsidR="00163687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am to 9</w:t>
                        </w:r>
                        <w:r w:rsidR="00163687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pm EST, Saturday and Sunday 9</w:t>
                        </w:r>
                        <w:r w:rsidR="00163687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am to 5</w:t>
                        </w:r>
                        <w:r w:rsidR="00163687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pm EST. </w:t>
                        </w:r>
                      </w:p>
                      <w:p w:rsidR="00CD2902" w:rsidRDefault="00CD2902" w:rsidP="00706638">
                        <w:pPr>
                          <w:jc w:val="both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r w:rsidRPr="00CD2902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To activate your account to receive 24/7 access to US Board Certified Physicians please visit https://portal.getlyric.com/ and click on Activate or call us at</w:t>
                        </w:r>
                        <w:r w:rsidR="00E02E96" w:rsidRPr="00E02E96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MerchantPhone</w:t>
                        </w:r>
                        <w:proofErr w:type="spellEnd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  <w:r w:rsidRPr="00CD2902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during customer service hours.</w:t>
                        </w:r>
                      </w:p>
                      <w:p w:rsidR="002516B4" w:rsidRDefault="002516B4" w:rsidP="002516B4">
                        <w:pPr>
                          <w:jc w:val="both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r w:rsidRPr="002516B4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For more information on your </w:t>
                        </w:r>
                        <w:proofErr w:type="gramStart"/>
                        <w:r w:rsidRPr="002516B4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Healthcare</w:t>
                        </w:r>
                        <w:proofErr w:type="gramEnd"/>
                        <w:r w:rsidRPr="002516B4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benefit please read the following page</w:t>
                        </w:r>
                      </w:p>
                      <w:p w:rsidR="004A053B" w:rsidRPr="00DB5098" w:rsidRDefault="004A053B" w:rsidP="002516B4">
                        <w:pPr>
                          <w:jc w:val="both"/>
                          <w:rPr>
                            <w:rFonts w:cs="Calibri"/>
                            <w:bCs/>
                            <w:i/>
                            <w:iCs/>
                            <w:spacing w:val="4"/>
                            <w:sz w:val="20"/>
                            <w:szCs w:val="20"/>
                            <w:u w:val="single"/>
                          </w:rPr>
                        </w:pPr>
                        <w:r w:rsidRPr="00DB5098">
                          <w:rPr>
                            <w:rFonts w:cs="Calibri"/>
                            <w:bCs/>
                            <w:i/>
                            <w:iCs/>
                            <w:spacing w:val="4"/>
                            <w:sz w:val="20"/>
                            <w:szCs w:val="20"/>
                          </w:rPr>
                          <w:t xml:space="preserve">We look forward to serving your </w:t>
                        </w:r>
                        <w:r w:rsidRPr="00DB5098">
                          <w:rPr>
                            <w:rFonts w:cs="Calibri"/>
                            <w:bCs/>
                            <w:i/>
                            <w:iCs/>
                            <w:color w:val="000000"/>
                            <w:spacing w:val="4"/>
                            <w:kern w:val="24"/>
                            <w:sz w:val="20"/>
                            <w:szCs w:val="20"/>
                          </w:rPr>
                          <w:t>health care needs!</w:t>
                        </w:r>
                      </w:p>
                      <w:p w:rsidR="004A053B" w:rsidRPr="00B332C7" w:rsidRDefault="004A053B" w:rsidP="004A053B">
                        <w:pPr>
                          <w:spacing w:line="10" w:lineRule="atLeast"/>
                          <w:jc w:val="both"/>
                          <w:rPr>
                            <w:rFonts w:ascii="Montserrat Alternates Light" w:hAnsi="Montserrat Alternates Light" w:cs="Calibri"/>
                            <w:b/>
                            <w:bCs/>
                            <w:spacing w:val="4"/>
                            <w:sz w:val="21"/>
                            <w:szCs w:val="21"/>
                          </w:rPr>
                        </w:pPr>
                        <w:r w:rsidRPr="00B332C7">
                          <w:rPr>
                            <w:rFonts w:ascii="Montserrat Alternates Light" w:hAnsi="Montserrat Alternates Light" w:cs="Calibri"/>
                            <w:b/>
                            <w:bCs/>
                            <w:spacing w:val="4"/>
                            <w:sz w:val="21"/>
                            <w:szCs w:val="21"/>
                          </w:rPr>
                          <w:t xml:space="preserve">Sincerely, </w:t>
                        </w:r>
                      </w:p>
                      <w:p w:rsidR="00E02E96" w:rsidRDefault="00670BC0" w:rsidP="00E02E96">
                        <w:pPr>
                          <w:spacing w:line="10" w:lineRule="atLeast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bookmarkStart w:id="29" w:name="bkMerchantCompanyNameFour"/>
                        <w:r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MerchantCompanyName</w:t>
                        </w:r>
                        <w:bookmarkEnd w:id="29"/>
                        <w:proofErr w:type="spellEnd"/>
                        <w:r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</w:p>
                      <w:p w:rsidR="00E02E96" w:rsidRDefault="00E02E96" w:rsidP="00E02E96">
                        <w:pPr>
                          <w:spacing w:line="10" w:lineRule="atLeast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</w:p>
                      <w:p w:rsidR="00E02E96" w:rsidRPr="00C53ECB" w:rsidRDefault="00E02E96" w:rsidP="00E02E96">
                        <w:pPr>
                          <w:jc w:val="both"/>
                          <w:rPr>
                            <w:rFonts w:ascii="Montserrat" w:hAnsi="Montserrat"/>
                            <w:b/>
                            <w:bCs/>
                            <w:i/>
                            <w:sz w:val="21"/>
                            <w:szCs w:val="21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Member ID# </w:t>
                        </w:r>
                        <w:bookmarkStart w:id="30" w:name="bkOrderNumber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OrderNumber</w:t>
                        </w:r>
                        <w:bookmarkEnd w:id="30"/>
                        <w:proofErr w:type="spellEnd"/>
                        <w:r w:rsidR="00670BC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</w:p>
                      <w:p w:rsidR="00E02E96" w:rsidRDefault="00E02E96" w:rsidP="00E02E96">
                        <w:pPr>
                          <w:spacing w:line="10" w:lineRule="atLeast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</w:p>
                      <w:p w:rsidR="00E02E96" w:rsidRDefault="00E02E96" w:rsidP="00E02E96">
                        <w:pPr>
                          <w:spacing w:line="10" w:lineRule="atLeast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</w:p>
                      <w:p w:rsidR="004A053B" w:rsidRPr="00C53ECB" w:rsidRDefault="004A053B" w:rsidP="00E02E96">
                        <w:pPr>
                          <w:spacing w:line="10" w:lineRule="atLeast"/>
                          <w:rPr>
                            <w:rFonts w:ascii="Montserrat Light" w:hAnsi="Montserrat Light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C53ECB">
                          <w:rPr>
                            <w:rFonts w:ascii="Montserrat Light" w:hAnsi="Montserrat Light"/>
                            <w:b/>
                            <w:bCs/>
                            <w:sz w:val="21"/>
                            <w:szCs w:val="21"/>
                          </w:rPr>
                          <w:cr/>
                        </w:r>
                      </w:p>
                      <w:p w:rsidR="004A053B" w:rsidRPr="00C53ECB" w:rsidRDefault="004A053B" w:rsidP="004A053B">
                        <w:pPr>
                          <w:jc w:val="both"/>
                          <w:rPr>
                            <w:rFonts w:ascii="Montserrat Light" w:hAnsi="Montserrat Light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1345;top:83678;width:35169;height:10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">
                  <v:imagedata r:id="rId6" o:title=""/>
                  <v:path arrowok="t"/>
                </v:shape>
                <v:shape id="Text Box 13" o:spid="_x0000_s1029" type="#_x0000_t202" style="position:absolute;left:5460;top:86212;width:31054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E943D2" w:rsidRPr="00B332C7" w:rsidRDefault="00670BC0">
                        <w:pPr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</w:pPr>
                        <w:bookmarkStart w:id="31" w:name="bkMerchantPhoneTwo"/>
                        <w:r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${</w:t>
                        </w:r>
                        <w:proofErr w:type="spellStart"/>
                        <w:r w:rsidR="00E02E96" w:rsidRPr="00E02E96"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MerchantPhon</w:t>
                        </w:r>
                        <w:r w:rsidR="00F468D8"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e</w:t>
                        </w:r>
                        <w:bookmarkEnd w:id="31"/>
                        <w:proofErr w:type="spellEnd"/>
                        <w:proofErr w:type="gramStart"/>
                        <w:r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}</w:t>
                        </w:r>
                        <w:proofErr w:type="gramEnd"/>
                        <w:r w:rsidR="00045413"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${</w:t>
                        </w:r>
                        <w:proofErr w:type="spellStart"/>
                        <w:r w:rsidR="00B03126" w:rsidRPr="00B03126"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MerchantCompanyName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}</w:t>
                        </w:r>
                      </w:p>
                    </w:txbxContent>
                  </v:textbox>
                </v:shape>
                <v:shape id="Text Box 35" o:spid="_x0000_s1030" type="#_x0000_t202" style="position:absolute;left:31854;top:86746;width:32125;height:5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E943D2" w:rsidRPr="00670BC0" w:rsidRDefault="00E943D2">
                        <w:pPr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</w:pPr>
                        <w:r w:rsidRPr="00670BC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 xml:space="preserve">5337 N </w:t>
                        </w:r>
                        <w:proofErr w:type="spellStart"/>
                        <w:r w:rsidRPr="00670BC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>Socrum</w:t>
                        </w:r>
                        <w:proofErr w:type="spellEnd"/>
                        <w:r w:rsidRPr="00670BC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 xml:space="preserve"> Loop </w:t>
                        </w:r>
                        <w:proofErr w:type="gramStart"/>
                        <w:r w:rsidRPr="00670BC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 xml:space="preserve">Road </w:t>
                        </w:r>
                        <w:r w:rsidRPr="00670BC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cr/>
                          <w:t>Unit</w:t>
                        </w:r>
                        <w:proofErr w:type="gramEnd"/>
                        <w:r w:rsidRPr="00670BC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 xml:space="preserve"> </w:t>
                        </w:r>
                        <w:r w:rsidR="001A1727" w:rsidRPr="00670BC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>406</w:t>
                        </w:r>
                        <w:r w:rsidRPr="00670BC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 xml:space="preserve"> Lakeland, FL 33809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  <v:shape id="Text Box 4" o:spid="_x0000_s1031" type="#_x0000_t202" style="position:absolute;left:2610;top:941;width:41091;height:2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AE1DB2" w:rsidRPr="00AE1DB2" w:rsidRDefault="00670BC0" w:rsidP="00AE1DB2">
                        <w:pPr>
                          <w:spacing w:after="0" w:line="220" w:lineRule="atLeast"/>
                          <w:ind w:right="-91"/>
                          <w:rPr>
                            <w:rFonts w:ascii="Montserrat Light" w:hAnsi="Montserrat Light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bookmarkStart w:id="32" w:name="bkMerchantCompanyName"/>
                        <w:r>
                          <w:rPr>
                            <w:rFonts w:ascii="Montserrat SemiBold" w:hAnsi="Montserrat SemiBold" w:cs="Arial"/>
                            <w:sz w:val="28"/>
                            <w:szCs w:val="28"/>
                          </w:rPr>
                          <w:t>${</w:t>
                        </w:r>
                        <w:proofErr w:type="spellStart"/>
                        <w:r w:rsidR="00E02E96">
                          <w:rPr>
                            <w:rFonts w:ascii="Montserrat SemiBold" w:hAnsi="Montserrat SemiBold" w:cs="Arial"/>
                            <w:sz w:val="28"/>
                            <w:szCs w:val="28"/>
                          </w:rPr>
                          <w:t>MerchantCompanyName</w:t>
                        </w:r>
                        <w:bookmarkEnd w:id="32"/>
                        <w:proofErr w:type="spellEnd"/>
                        <w:proofErr w:type="gramStart"/>
                        <w:r>
                          <w:rPr>
                            <w:rFonts w:ascii="Montserrat SemiBold" w:hAnsi="Montserrat SemiBold" w:cs="Arial"/>
                            <w:sz w:val="28"/>
                            <w:szCs w:val="28"/>
                          </w:rPr>
                          <w:t>}</w:t>
                        </w:r>
                        <w:proofErr w:type="gramEnd"/>
                        <w:r w:rsidR="00463223">
                          <w:rPr>
                            <w:rFonts w:ascii="Montserrat SemiBold" w:hAnsi="Montserrat SemiBold" w:cs="Arial"/>
                            <w:sz w:val="28"/>
                            <w:szCs w:val="28"/>
                          </w:rPr>
                          <w:br/>
                        </w:r>
                        <w:r w:rsidR="00AE1DB2" w:rsidRPr="00AE1DB2">
                          <w:rPr>
                            <w:rFonts w:ascii="Montserrat Light" w:hAnsi="Montserrat Light" w:cs="Arial"/>
                            <w:b/>
                            <w:bCs/>
                            <w:sz w:val="18"/>
                            <w:szCs w:val="18"/>
                          </w:rPr>
                          <w:t xml:space="preserve">32 N Gould St </w:t>
                        </w:r>
                      </w:p>
                      <w:p w:rsidR="00E943D2" w:rsidRPr="00B332C7" w:rsidRDefault="00AE1DB2" w:rsidP="00AE1DB2">
                        <w:pPr>
                          <w:spacing w:after="0" w:line="220" w:lineRule="atLeast"/>
                          <w:ind w:right="-91"/>
                          <w:rPr>
                            <w:rFonts w:ascii="Montserrat Light" w:hAnsi="Montserrat Light"/>
                            <w:color w:val="FFFFFF"/>
                          </w:rPr>
                        </w:pPr>
                        <w:r w:rsidRPr="00AE1DB2">
                          <w:rPr>
                            <w:rFonts w:ascii="Montserrat Light" w:hAnsi="Montserrat Light" w:cs="Arial"/>
                            <w:b/>
                            <w:bCs/>
                            <w:sz w:val="18"/>
                            <w:szCs w:val="18"/>
                          </w:rPr>
                          <w:t>Sheridan, WY 82801</w:t>
                        </w:r>
                      </w:p>
                      <w:p w:rsidR="00E943D2" w:rsidRPr="00B332C7" w:rsidRDefault="00E943D2" w:rsidP="00934528">
                        <w:pPr>
                          <w:spacing w:after="0" w:line="220" w:lineRule="exact"/>
                          <w:ind w:right="-91"/>
                          <w:jc w:val="both"/>
                          <w:rPr>
                            <w:rFonts w:ascii="Montserrat Light" w:hAnsi="Montserrat Light"/>
                            <w:color w:val="FFFFFF"/>
                          </w:rPr>
                        </w:pPr>
                      </w:p>
                      <w:p w:rsidR="00E943D2" w:rsidRPr="00B332C7" w:rsidRDefault="00E943D2" w:rsidP="00934528">
                        <w:pPr>
                          <w:spacing w:after="0" w:line="220" w:lineRule="exact"/>
                          <w:ind w:right="-91"/>
                          <w:jc w:val="both"/>
                          <w:rPr>
                            <w:rFonts w:ascii="Montserrat Light" w:hAnsi="Montserrat Light"/>
                            <w:color w:val="FFFFFF"/>
                          </w:rPr>
                        </w:pPr>
                      </w:p>
                      <w:p w:rsidR="00495599" w:rsidRPr="00B332C7" w:rsidRDefault="00BC41FF" w:rsidP="00934528">
                        <w:pPr>
                          <w:spacing w:after="0" w:line="220" w:lineRule="exact"/>
                          <w:ind w:right="-91"/>
                          <w:jc w:val="both"/>
                          <w:rPr>
                            <w:rFonts w:ascii="Montserrat Light" w:hAnsi="Montserrat Light"/>
                            <w:color w:val="FFFFFF"/>
                          </w:rPr>
                        </w:pPr>
                        <w:r>
                          <w:rPr>
                            <w:rFonts w:ascii="Montserrat Light" w:hAnsi="Montserrat Light"/>
                            <w:color w:val="FFFFFF"/>
                          </w:rPr>
                          <w:br/>
                        </w:r>
                        <w:r>
                          <w:rPr>
                            <w:rFonts w:ascii="Montserrat Light" w:hAnsi="Montserrat Light"/>
                            <w:color w:val="FFFFFF"/>
                          </w:rPr>
                          <w:br/>
                        </w:r>
                      </w:p>
                      <w:p w:rsidR="00E02E96" w:rsidRPr="00E103E2" w:rsidRDefault="00670BC0" w:rsidP="00E02E96">
                        <w:pPr>
                          <w:spacing w:after="0" w:line="220" w:lineRule="exact"/>
                          <w:ind w:right="-91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bookmarkStart w:id="33" w:name="bkCustomerFirstName"/>
                        <w:r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E103E2"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>CustomerFirstName</w:t>
                        </w:r>
                        <w:bookmarkEnd w:id="33"/>
                        <w:proofErr w:type="spellEnd"/>
                        <w:r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>}</w:t>
                        </w:r>
                        <w:r w:rsidR="00E02E96" w:rsidRPr="00E103E2"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 xml:space="preserve"> </w:t>
                        </w:r>
                        <w:bookmarkStart w:id="34" w:name="bkCustomerLastName"/>
                        <w:r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E103E2"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>CustomerLastName</w:t>
                        </w:r>
                        <w:bookmarkEnd w:id="34"/>
                        <w:proofErr w:type="spellEnd"/>
                        <w:proofErr w:type="gramStart"/>
                        <w:r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>}</w:t>
                        </w:r>
                        <w:proofErr w:type="gramEnd"/>
                        <w:r w:rsidR="00E02E96" w:rsidRPr="00E103E2"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${Address}</w:t>
                        </w:r>
                        <w:r w:rsidR="00E02E96" w:rsidRPr="00E103E2"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br/>
                        </w:r>
                        <w:bookmarkStart w:id="35" w:name="bkBillingCity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${</w:t>
                        </w:r>
                        <w:r w:rsidR="00E02E96" w:rsidRPr="00E103E2"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City</w:t>
                        </w:r>
                        <w:bookmarkEnd w:id="35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}</w:t>
                        </w:r>
                        <w:r w:rsidR="00E02E96" w:rsidRPr="00E103E2"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 xml:space="preserve">, </w:t>
                        </w:r>
                        <w:bookmarkStart w:id="36" w:name="bkBillingState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${</w:t>
                        </w:r>
                        <w:r w:rsidR="00E02E96" w:rsidRPr="00E103E2"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State</w:t>
                        </w:r>
                        <w:bookmarkEnd w:id="36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}</w:t>
                        </w:r>
                        <w:r w:rsidR="00E02E96" w:rsidRPr="00E103E2"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bookmarkStart w:id="37" w:name="bkBillingZipcode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ZipC</w:t>
                        </w:r>
                        <w:r w:rsidR="00E02E96" w:rsidRPr="00E103E2"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ode</w:t>
                        </w:r>
                        <w:bookmarkEnd w:id="37"/>
                        <w:proofErr w:type="spellEnd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}</w:t>
                        </w:r>
                      </w:p>
                      <w:p w:rsidR="00E943D2" w:rsidRPr="00251A74" w:rsidRDefault="00E943D2" w:rsidP="00E02E96">
                        <w:pPr>
                          <w:spacing w:after="0" w:line="220" w:lineRule="exact"/>
                          <w:ind w:right="-91"/>
                          <w:rPr>
                            <w:rFonts w:ascii="Montserrat Light" w:hAnsi="Montserrat Ligh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-461010</wp:posOffset>
                </wp:positionV>
                <wp:extent cx="3502025" cy="95313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2025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68E2" w:rsidRPr="00B332C7" w:rsidRDefault="00670BC0" w:rsidP="00DF0998">
                            <w:pPr>
                              <w:spacing w:after="80" w:line="240" w:lineRule="auto"/>
                              <w:jc w:val="right"/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</w:pPr>
                            <w:bookmarkStart w:id="38" w:name="bkMerchantPhone"/>
                            <w:r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  <w:t>${</w:t>
                            </w:r>
                            <w:proofErr w:type="spellStart"/>
                            <w:r w:rsidR="00E02E96"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  <w:t>MerchantPhone</w:t>
                            </w:r>
                            <w:bookmarkEnd w:id="38"/>
                            <w:proofErr w:type="spellEnd"/>
                            <w:proofErr w:type="gramStart"/>
                            <w:r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  <w:t>}</w:t>
                            </w:r>
                            <w:proofErr w:type="gramEnd"/>
                            <w:r w:rsidR="00463223"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C268E2" w:rsidRPr="00B332C7"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  <w:t>https://</w:t>
                            </w:r>
                            <w:r w:rsidR="00C6277B"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  <w:t>getlyric.com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left:0;text-align:left;margin-left:225.9pt;margin-top:-36.3pt;width:275.75pt;height:7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" filled="f" stroked="f" strokeweight=".5pt">
                <v:path arrowok="t"/>
                <v:textbox>
                  <w:txbxContent>
                    <w:p w:rsidR="00C268E2" w:rsidRPr="00B332C7" w:rsidRDefault="00670BC0" w:rsidP="00DF0998">
                      <w:pPr>
                        <w:spacing w:after="80" w:line="240" w:lineRule="auto"/>
                        <w:jc w:val="right"/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</w:pPr>
                      <w:bookmarkStart w:id="39" w:name="bkMerchantPhone"/>
                      <w:r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  <w:t>${</w:t>
                      </w:r>
                      <w:r w:rsidR="00E02E96"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  <w:t>MerchantPhone</w:t>
                      </w:r>
                      <w:bookmarkEnd w:id="39"/>
                      <w:r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  <w:t>}</w:t>
                      </w:r>
                      <w:r w:rsidR="00463223"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  <w:br/>
                      </w:r>
                      <w:r w:rsidR="00C268E2" w:rsidRPr="00B332C7"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  <w:t>https://</w:t>
                      </w:r>
                      <w:r w:rsidR="00C6277B"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  <w:t>getlyric.com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3844925</wp:posOffset>
            </wp:positionH>
            <wp:positionV relativeFrom="margin">
              <wp:posOffset>236220</wp:posOffset>
            </wp:positionV>
            <wp:extent cx="1630045" cy="140017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-895350</wp:posOffset>
            </wp:positionV>
            <wp:extent cx="7766050" cy="10049510"/>
            <wp:effectExtent l="0" t="0" r="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0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ECA" w:rsidRDefault="00CD66A1" w:rsidP="004F45BF"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4354195</wp:posOffset>
            </wp:positionH>
            <wp:positionV relativeFrom="margin">
              <wp:posOffset>5653405</wp:posOffset>
            </wp:positionV>
            <wp:extent cx="2347595" cy="3110865"/>
            <wp:effectExtent l="0" t="0" r="0" b="0"/>
            <wp:wrapSquare wrapText="bothSides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B53"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772400" cy="10052050"/>
            <wp:effectExtent l="0" t="0" r="0" b="0"/>
            <wp:wrapTopAndBottom/>
            <wp:docPr id="13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E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Alternates Light">
    <w:altName w:val="Liberation Mono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Montserrat">
    <w:altName w:val="Liberation Mono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Montserrat Light">
    <w:altName w:val="Liberation Mono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Liberation Mono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Akzidenz-Grotesk BQ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6A1"/>
    <w:rsid w:val="00015BC6"/>
    <w:rsid w:val="00027754"/>
    <w:rsid w:val="00031EB6"/>
    <w:rsid w:val="00045413"/>
    <w:rsid w:val="00096921"/>
    <w:rsid w:val="0010461F"/>
    <w:rsid w:val="00105ADD"/>
    <w:rsid w:val="00106472"/>
    <w:rsid w:val="00163687"/>
    <w:rsid w:val="001809EA"/>
    <w:rsid w:val="0019336D"/>
    <w:rsid w:val="001A1727"/>
    <w:rsid w:val="001A5D50"/>
    <w:rsid w:val="001B5A64"/>
    <w:rsid w:val="001C221B"/>
    <w:rsid w:val="00225BB4"/>
    <w:rsid w:val="00233AB9"/>
    <w:rsid w:val="00241365"/>
    <w:rsid w:val="002516B4"/>
    <w:rsid w:val="00251A74"/>
    <w:rsid w:val="002A21F5"/>
    <w:rsid w:val="002A41AC"/>
    <w:rsid w:val="002D3ACA"/>
    <w:rsid w:val="00302227"/>
    <w:rsid w:val="00334682"/>
    <w:rsid w:val="00365711"/>
    <w:rsid w:val="00375D47"/>
    <w:rsid w:val="003848B3"/>
    <w:rsid w:val="00384DD5"/>
    <w:rsid w:val="003E7911"/>
    <w:rsid w:val="003F04D5"/>
    <w:rsid w:val="00463223"/>
    <w:rsid w:val="00495599"/>
    <w:rsid w:val="004A053B"/>
    <w:rsid w:val="004B5E3A"/>
    <w:rsid w:val="004D4628"/>
    <w:rsid w:val="004E53B2"/>
    <w:rsid w:val="004F45BF"/>
    <w:rsid w:val="0050281C"/>
    <w:rsid w:val="0055641B"/>
    <w:rsid w:val="005573B8"/>
    <w:rsid w:val="005733E1"/>
    <w:rsid w:val="00590F08"/>
    <w:rsid w:val="00591AAF"/>
    <w:rsid w:val="0059472B"/>
    <w:rsid w:val="006211C2"/>
    <w:rsid w:val="00640B58"/>
    <w:rsid w:val="006519B3"/>
    <w:rsid w:val="00670BC0"/>
    <w:rsid w:val="006C2779"/>
    <w:rsid w:val="00705D69"/>
    <w:rsid w:val="00706638"/>
    <w:rsid w:val="007232C1"/>
    <w:rsid w:val="007255E6"/>
    <w:rsid w:val="00734D34"/>
    <w:rsid w:val="00741943"/>
    <w:rsid w:val="00795618"/>
    <w:rsid w:val="00805356"/>
    <w:rsid w:val="008100AF"/>
    <w:rsid w:val="00860216"/>
    <w:rsid w:val="00865ECA"/>
    <w:rsid w:val="00880F06"/>
    <w:rsid w:val="008855C7"/>
    <w:rsid w:val="00890F7A"/>
    <w:rsid w:val="008D2F67"/>
    <w:rsid w:val="008D411F"/>
    <w:rsid w:val="008D4B53"/>
    <w:rsid w:val="008E460F"/>
    <w:rsid w:val="008F2FE4"/>
    <w:rsid w:val="0090380D"/>
    <w:rsid w:val="00931D14"/>
    <w:rsid w:val="00934528"/>
    <w:rsid w:val="00957B8F"/>
    <w:rsid w:val="00964783"/>
    <w:rsid w:val="009972A9"/>
    <w:rsid w:val="009B782C"/>
    <w:rsid w:val="009C51C4"/>
    <w:rsid w:val="00A2007E"/>
    <w:rsid w:val="00A205CF"/>
    <w:rsid w:val="00A410D1"/>
    <w:rsid w:val="00A538EA"/>
    <w:rsid w:val="00AD04D8"/>
    <w:rsid w:val="00AE1DB2"/>
    <w:rsid w:val="00B03126"/>
    <w:rsid w:val="00B332C7"/>
    <w:rsid w:val="00B6474D"/>
    <w:rsid w:val="00B946E5"/>
    <w:rsid w:val="00BC41FF"/>
    <w:rsid w:val="00BE51D7"/>
    <w:rsid w:val="00C268E2"/>
    <w:rsid w:val="00C5170C"/>
    <w:rsid w:val="00C53ECB"/>
    <w:rsid w:val="00C548CF"/>
    <w:rsid w:val="00C6277B"/>
    <w:rsid w:val="00C63036"/>
    <w:rsid w:val="00C645FC"/>
    <w:rsid w:val="00CB61F2"/>
    <w:rsid w:val="00CC6622"/>
    <w:rsid w:val="00CD1040"/>
    <w:rsid w:val="00CD2902"/>
    <w:rsid w:val="00CD66A1"/>
    <w:rsid w:val="00D1760F"/>
    <w:rsid w:val="00D5011A"/>
    <w:rsid w:val="00D531EB"/>
    <w:rsid w:val="00D85B01"/>
    <w:rsid w:val="00D868D5"/>
    <w:rsid w:val="00DB5098"/>
    <w:rsid w:val="00DF0998"/>
    <w:rsid w:val="00E02E96"/>
    <w:rsid w:val="00E44E7C"/>
    <w:rsid w:val="00E54666"/>
    <w:rsid w:val="00E943D2"/>
    <w:rsid w:val="00EC675A"/>
    <w:rsid w:val="00EF2689"/>
    <w:rsid w:val="00F121EF"/>
    <w:rsid w:val="00F138A0"/>
    <w:rsid w:val="00F26257"/>
    <w:rsid w:val="00F468D8"/>
    <w:rsid w:val="00F70C72"/>
    <w:rsid w:val="00FC053A"/>
    <w:rsid w:val="00FC1614"/>
    <w:rsid w:val="00FD27D1"/>
    <w:rsid w:val="00FD3463"/>
    <w:rsid w:val="00FE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88E6C"/>
  <w15:chartTrackingRefBased/>
  <w15:docId w15:val="{88B6D4F8-5685-487A-A00A-8D11D9ED3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gom\Projects\PHPWord\WLtemplates\legacy\Telemed\PAC\noTrial\TELEMEDICINE%20WL%20-%20NO%20TRIAL%20(PAC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B68AC-E6E9-44A1-894E-B362D3A40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TELEMEDICINE WL - NO TRIAL (PAC).dot</Template>
  <TotalTime>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Rigoberto Moreira</dc:creator>
  <cp:keywords/>
  <dc:description/>
  <cp:lastModifiedBy>Rigoberto Moreira</cp:lastModifiedBy>
  <cp:revision>5</cp:revision>
  <cp:lastPrinted>2022-12-30T20:58:00Z</cp:lastPrinted>
  <dcterms:created xsi:type="dcterms:W3CDTF">2023-07-06T15:51:00Z</dcterms:created>
  <dcterms:modified xsi:type="dcterms:W3CDTF">2023-08-02T14:15:00Z</dcterms:modified>
</cp:coreProperties>
</file>